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B6D3B" w:rsidRDefault="00AA2079">
      <w:pPr>
        <w:pStyle w:val="2"/>
        <w:rPr>
          <w:sz w:val="24"/>
        </w:rPr>
      </w:pPr>
      <w:r w:rsidRPr="007B6D3B">
        <w:rPr>
          <w:sz w:val="24"/>
        </w:rPr>
        <w:t>Александра Чичканова</w:t>
      </w:r>
    </w:p>
    <w:p w:rsidR="00000000" w:rsidRPr="007B6D3B" w:rsidRDefault="00AA2079">
      <w:pPr>
        <w:pStyle w:val="1"/>
        <w:jc w:val="center"/>
        <w:rPr>
          <w:b/>
          <w:sz w:val="24"/>
        </w:rPr>
      </w:pPr>
      <w:r w:rsidRPr="007B6D3B">
        <w:rPr>
          <w:b/>
          <w:sz w:val="24"/>
        </w:rPr>
        <w:t>Кукушонок</w:t>
      </w:r>
    </w:p>
    <w:p w:rsidR="00000000" w:rsidRPr="007B6D3B" w:rsidRDefault="007B6D3B">
      <w:pPr>
        <w:jc w:val="center"/>
        <w:rPr>
          <w:bCs/>
          <w:i/>
        </w:rPr>
      </w:pPr>
      <w:r>
        <w:rPr>
          <w:bCs/>
          <w:i/>
        </w:rPr>
        <w:t>Пьеса в одном действии</w:t>
      </w:r>
    </w:p>
    <w:p w:rsidR="00000000" w:rsidRPr="007B6D3B" w:rsidRDefault="00AA2079">
      <w:pPr>
        <w:jc w:val="center"/>
      </w:pPr>
    </w:p>
    <w:p w:rsidR="00000000" w:rsidRPr="007B6D3B" w:rsidRDefault="00AA2079" w:rsidP="007B6D3B">
      <w:pPr>
        <w:rPr>
          <w:bCs/>
          <w:u w:val="single"/>
        </w:rPr>
      </w:pPr>
      <w:r w:rsidRPr="007B6D3B">
        <w:rPr>
          <w:bCs/>
          <w:u w:val="single"/>
        </w:rPr>
        <w:t>Действующие лица:</w:t>
      </w:r>
    </w:p>
    <w:p w:rsidR="00000000" w:rsidRPr="007B6D3B" w:rsidRDefault="00AA2079" w:rsidP="007B6D3B"/>
    <w:p w:rsidR="00000000" w:rsidRPr="007B6D3B" w:rsidRDefault="00AA2079" w:rsidP="007B6D3B">
      <w:pPr>
        <w:rPr>
          <w:b/>
          <w:bCs/>
        </w:rPr>
      </w:pPr>
      <w:r w:rsidRPr="007B6D3B">
        <w:rPr>
          <w:b/>
          <w:bCs/>
        </w:rPr>
        <w:t>ПАВЛИК – 15 лет</w:t>
      </w:r>
    </w:p>
    <w:p w:rsidR="00000000" w:rsidRPr="007B6D3B" w:rsidRDefault="00AA2079" w:rsidP="007B6D3B">
      <w:pPr>
        <w:rPr>
          <w:b/>
          <w:bCs/>
        </w:rPr>
      </w:pPr>
    </w:p>
    <w:p w:rsidR="00000000" w:rsidRPr="007B6D3B" w:rsidRDefault="00AA2079" w:rsidP="007B6D3B">
      <w:pPr>
        <w:rPr>
          <w:b/>
          <w:bCs/>
        </w:rPr>
      </w:pPr>
      <w:r w:rsidRPr="007B6D3B">
        <w:rPr>
          <w:b/>
          <w:bCs/>
        </w:rPr>
        <w:t>ЛЁША – 22 года</w:t>
      </w:r>
      <w:r w:rsidRPr="007B6D3B">
        <w:rPr>
          <w:b/>
          <w:bCs/>
        </w:rPr>
        <w:br/>
      </w:r>
    </w:p>
    <w:p w:rsidR="00000000" w:rsidRPr="007B6D3B" w:rsidRDefault="00AA2079" w:rsidP="007B6D3B">
      <w:pPr>
        <w:rPr>
          <w:b/>
          <w:bCs/>
        </w:rPr>
      </w:pPr>
      <w:r w:rsidRPr="007B6D3B">
        <w:rPr>
          <w:b/>
          <w:bCs/>
        </w:rPr>
        <w:t>БАБУШКА – 70 лет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/>
    <w:p w:rsidR="00000000" w:rsidRPr="007B6D3B" w:rsidRDefault="00AA2079">
      <w:pPr>
        <w:jc w:val="center"/>
      </w:pPr>
    </w:p>
    <w:p w:rsidR="00000000" w:rsidRPr="007B6D3B" w:rsidRDefault="00AA2079">
      <w:pPr>
        <w:jc w:val="center"/>
        <w:rPr>
          <w:b/>
          <w:bCs/>
        </w:rPr>
      </w:pPr>
      <w:r w:rsidRPr="007B6D3B">
        <w:rPr>
          <w:b/>
          <w:bCs/>
        </w:rPr>
        <w:t>Действие первое.</w:t>
      </w:r>
    </w:p>
    <w:p w:rsidR="00000000" w:rsidRPr="007B6D3B" w:rsidRDefault="00AA2079">
      <w:pPr>
        <w:jc w:val="center"/>
      </w:pPr>
    </w:p>
    <w:p w:rsidR="00000000" w:rsidRPr="007B6D3B" w:rsidRDefault="00AA2079">
      <w:pPr>
        <w:jc w:val="center"/>
        <w:rPr>
          <w:b/>
          <w:bCs/>
        </w:rPr>
      </w:pPr>
    </w:p>
    <w:p w:rsidR="00000000" w:rsidRPr="007B6D3B" w:rsidRDefault="00AA2079">
      <w:pPr>
        <w:jc w:val="center"/>
        <w:rPr>
          <w:b/>
          <w:bCs/>
        </w:rPr>
      </w:pPr>
      <w:r w:rsidRPr="007B6D3B">
        <w:rPr>
          <w:b/>
          <w:bCs/>
        </w:rPr>
        <w:t>Сцена первая.</w:t>
      </w:r>
    </w:p>
    <w:p w:rsidR="00000000" w:rsidRPr="007B6D3B" w:rsidRDefault="00AA2079"/>
    <w:p w:rsidR="00000000" w:rsidRPr="007B6D3B" w:rsidRDefault="00AA2079">
      <w:pPr>
        <w:pStyle w:val="a3"/>
        <w:rPr>
          <w:i w:val="0"/>
          <w:iCs w:val="0"/>
        </w:rPr>
      </w:pPr>
      <w:r w:rsidRPr="007B6D3B">
        <w:rPr>
          <w:i w:val="0"/>
          <w:iCs w:val="0"/>
        </w:rPr>
        <w:t>Ночь. Двухкомнатная квартира. И в двух комнатах, и в коридоре, и в ванной, и в туалете – вез</w:t>
      </w:r>
      <w:r w:rsidRPr="007B6D3B">
        <w:rPr>
          <w:i w:val="0"/>
          <w:iCs w:val="0"/>
        </w:rPr>
        <w:t>де зажжён свет. Видно сразу, что бедно живут здесь. То есть вроде и телевизор есть, и мебель. Но старое всё, такое, что и на мусорку выкинуть – не жалко. Но вот только во второй комнате, которая чуть больше первой –  стоит на столе – новый, супермодный муз</w:t>
      </w:r>
      <w:r w:rsidRPr="007B6D3B">
        <w:rPr>
          <w:i w:val="0"/>
          <w:iCs w:val="0"/>
        </w:rPr>
        <w:t xml:space="preserve">ыкальный центр с колонками и подсветкой. Тихо играет музыка или песня – непонятно это, да и не важно. Стены и двери в этой комнате обклеены плакатами – фотографии известных певцов. У стены стоит двухъярусная кровать. Наверху спит Павлик. Закутался одеялом </w:t>
      </w:r>
      <w:r w:rsidRPr="007B6D3B">
        <w:rPr>
          <w:i w:val="0"/>
          <w:iCs w:val="0"/>
        </w:rPr>
        <w:t>с головой. Лежит он так, что если не приглядываться, то можно и не заметить его. Лёша с бабушкой стоят рядом. Лёша пытается сдёрнуть одеяло с Павлика. Но Павлик не даётся, он тянет одеяло на себя и чего-то бормочет под нос. Кажется, он пьяный.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 xml:space="preserve">ЛЁША: </w:t>
      </w:r>
      <w:r w:rsidRPr="007B6D3B">
        <w:rPr>
          <w:b w:val="0"/>
          <w:bCs w:val="0"/>
          <w:i w:val="0"/>
          <w:iCs w:val="0"/>
        </w:rPr>
        <w:t>Алло,</w:t>
      </w:r>
      <w:r w:rsidRPr="007B6D3B">
        <w:rPr>
          <w:b w:val="0"/>
          <w:bCs w:val="0"/>
          <w:i w:val="0"/>
          <w:iCs w:val="0"/>
        </w:rPr>
        <w:t xml:space="preserve"> гараж, подъём. Ты чё лежишь тут?  Ты кто вообще, алло? Ты чё припёрся к нам, отвечай. Мычит как корова, толка нет. Отвечай, ну.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i w:val="0"/>
          <w:iCs w:val="0"/>
        </w:rPr>
      </w:pPr>
      <w:r w:rsidRPr="007B6D3B">
        <w:rPr>
          <w:i w:val="0"/>
          <w:iCs w:val="0"/>
        </w:rPr>
        <w:t xml:space="preserve">БАБУШКА: </w:t>
      </w:r>
      <w:r w:rsidRPr="007B6D3B">
        <w:rPr>
          <w:b w:val="0"/>
          <w:bCs w:val="0"/>
          <w:i w:val="0"/>
          <w:iCs w:val="0"/>
        </w:rPr>
        <w:t>Лёшенька, ты хорошо спроси уж его. Чего кричать-то? Он сам всё расскажет. Чего нервы-то тратить, не железный. Спит, с</w:t>
      </w:r>
      <w:r w:rsidRPr="007B6D3B">
        <w:rPr>
          <w:b w:val="0"/>
          <w:bCs w:val="0"/>
          <w:i w:val="0"/>
          <w:iCs w:val="0"/>
        </w:rPr>
        <w:t>мотри-ка, и не разбудишь. Окаянный какой, забрался на верхотуру и храпит.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 xml:space="preserve">ЛЁША: </w:t>
      </w:r>
      <w:r w:rsidRPr="007B6D3B">
        <w:rPr>
          <w:b w:val="0"/>
          <w:bCs w:val="0"/>
          <w:i w:val="0"/>
          <w:iCs w:val="0"/>
        </w:rPr>
        <w:t>Ты чё припёрся, спрашиваю? Ты чё молчишь, гнида? Ты чё тут вообщё? Ты кем возомнил себя? Ты в космосе, а мы в говне, да?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 xml:space="preserve"> </w:t>
      </w:r>
      <w:r w:rsidRPr="007B6D3B">
        <w:rPr>
          <w:i w:val="0"/>
          <w:iCs w:val="0"/>
        </w:rPr>
        <w:t>(под одеялом</w:t>
      </w:r>
      <w:r w:rsidRPr="007B6D3B">
        <w:rPr>
          <w:b w:val="0"/>
          <w:bCs w:val="0"/>
          <w:i w:val="0"/>
          <w:iCs w:val="0"/>
        </w:rPr>
        <w:t>): Я, я, я…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Я, я – головка </w:t>
      </w:r>
      <w:r w:rsidRPr="007B6D3B">
        <w:rPr>
          <w:b w:val="0"/>
          <w:bCs w:val="0"/>
          <w:i w:val="0"/>
          <w:iCs w:val="0"/>
        </w:rPr>
        <w:t>от… Ба, он на головку больной, да? Ты больной, нет, башню срывает, а? Когда спрашиваю – отвечать надо. Плохое воспитание, может, трудное детство? Не научили со старшими общаться, ничего, это недолго, восстановим упущенное</w:t>
      </w:r>
      <w:r w:rsidRPr="007B6D3B">
        <w:t>. (</w:t>
      </w:r>
      <w:r w:rsidRPr="007B6D3B">
        <w:rPr>
          <w:i w:val="0"/>
          <w:iCs w:val="0"/>
        </w:rPr>
        <w:t>Кричит</w:t>
      </w:r>
      <w:r w:rsidRPr="007B6D3B">
        <w:rPr>
          <w:b w:val="0"/>
          <w:bCs w:val="0"/>
          <w:i w:val="0"/>
          <w:iCs w:val="0"/>
        </w:rPr>
        <w:t>.) А ну слез быстро, слеза</w:t>
      </w:r>
      <w:r w:rsidRPr="007B6D3B">
        <w:rPr>
          <w:b w:val="0"/>
          <w:bCs w:val="0"/>
          <w:i w:val="0"/>
          <w:iCs w:val="0"/>
        </w:rPr>
        <w:t>й, ну, слез и свалил отсюда.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 xml:space="preserve">ПАВЛИК: </w:t>
      </w:r>
      <w:r w:rsidRPr="007B6D3B">
        <w:rPr>
          <w:b w:val="0"/>
          <w:bCs w:val="0"/>
          <w:i w:val="0"/>
          <w:iCs w:val="0"/>
        </w:rPr>
        <w:t xml:space="preserve">Куда вы? Зачем? Мне некуда. Я не пойду никуда. Это, мне, здесь хорошо. Я скажу всё, не трогайте. Вы плохое про меня, вы не то про меня. 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Недотрога нашёлся. Чё, говоришь, не пощупать, что ли? (</w:t>
      </w:r>
      <w:r w:rsidRPr="007B6D3B">
        <w:rPr>
          <w:i w:val="0"/>
          <w:iCs w:val="0"/>
        </w:rPr>
        <w:t>Стаскивает Пашу)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</w:t>
      </w:r>
      <w:r w:rsidRPr="007B6D3B">
        <w:rPr>
          <w:i w:val="0"/>
          <w:iCs w:val="0"/>
        </w:rPr>
        <w:t>АВЛИК:</w:t>
      </w:r>
      <w:r w:rsidRPr="007B6D3B">
        <w:rPr>
          <w:b w:val="0"/>
          <w:bCs w:val="0"/>
          <w:i w:val="0"/>
          <w:iCs w:val="0"/>
        </w:rPr>
        <w:t xml:space="preserve"> Нет, пожалуйста, отпустите. Я не буду больше, я, это, обещаю.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БАБУШКА</w:t>
      </w:r>
      <w:r w:rsidRPr="007B6D3B">
        <w:rPr>
          <w:b w:val="0"/>
          <w:bCs w:val="0"/>
          <w:i w:val="0"/>
          <w:iCs w:val="0"/>
        </w:rPr>
        <w:t>: Да не трожь его. Сам пусть слезет. Как залез, так пусть и слезает. Ещё голову расшибёт – отвечай потом. А вдруг родители у него важные? Такие, может, знаешь, в Думе сАмой сидят.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Где?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БАБУШКА</w:t>
      </w:r>
      <w:r w:rsidRPr="007B6D3B">
        <w:rPr>
          <w:b w:val="0"/>
          <w:bCs w:val="0"/>
          <w:i w:val="0"/>
          <w:iCs w:val="0"/>
        </w:rPr>
        <w:t xml:space="preserve">: Вдруг они у него депутаты или полковники. </w:t>
      </w:r>
      <w:r w:rsidRPr="007B6D3B">
        <w:rPr>
          <w:i w:val="0"/>
          <w:iCs w:val="0"/>
        </w:rPr>
        <w:t>(Шёпотом</w:t>
      </w:r>
      <w:r w:rsidRPr="007B6D3B">
        <w:rPr>
          <w:b w:val="0"/>
          <w:bCs w:val="0"/>
          <w:i w:val="0"/>
          <w:iCs w:val="0"/>
        </w:rPr>
        <w:t xml:space="preserve">.) А-а-а, или в милиции работают, в уголовном розыске или прокуроры вообще. 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Да брось ты, ересь несёт всякую. Тебя послушаешь – то менты, то зеки, то в Думе сидят. Ты других не</w:t>
      </w:r>
      <w:r w:rsidRPr="007B6D3B">
        <w:rPr>
          <w:b w:val="0"/>
          <w:bCs w:val="0"/>
          <w:i w:val="0"/>
          <w:iCs w:val="0"/>
        </w:rPr>
        <w:t xml:space="preserve"> знаешь людей, нет?</w:t>
      </w:r>
    </w:p>
    <w:p w:rsidR="00000000" w:rsidRPr="007B6D3B" w:rsidRDefault="00AA2079">
      <w:pPr>
        <w:pStyle w:val="a3"/>
        <w:rPr>
          <w:i w:val="0"/>
          <w:iCs w:val="0"/>
        </w:rPr>
      </w:pPr>
      <w:r w:rsidRPr="007B6D3B">
        <w:rPr>
          <w:i w:val="0"/>
          <w:iCs w:val="0"/>
        </w:rPr>
        <w:t>Павлик снял с себя одеяло, опустил голову. Сидит на кровати, жмурится, смотрит вниз.</w:t>
      </w: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b w:val="0"/>
          <w:bCs w:val="0"/>
          <w:i w:val="0"/>
          <w:iCs w:val="0"/>
        </w:rPr>
        <w:t>Чё вылупился, не видал, что ли? За столом-то сидел, ба. Культурный вроде – меня, говорит, Павликом звать, я вспомнил. А потом, как капустку-то нашу нав</w:t>
      </w:r>
      <w:r w:rsidRPr="007B6D3B">
        <w:rPr>
          <w:b w:val="0"/>
          <w:bCs w:val="0"/>
          <w:i w:val="0"/>
          <w:iCs w:val="0"/>
        </w:rPr>
        <w:t xml:space="preserve">орачивал, двумя палками своими сразу. А водку-то, ба, прям стаканАми. Я всё заметил, я замечательный, </w:t>
      </w: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b w:val="0"/>
          <w:bCs w:val="0"/>
          <w:i w:val="0"/>
          <w:iCs w:val="0"/>
        </w:rPr>
        <w:t xml:space="preserve">слышишь, ты – подтяни штаны. </w:t>
      </w: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 стаскивает Павлика на пол. Павлик упирается, кричит.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>: Правильно говорить стаканами, а ещё не каструля, а кастр</w:t>
      </w:r>
      <w:r w:rsidRPr="007B6D3B">
        <w:rPr>
          <w:b w:val="0"/>
          <w:bCs w:val="0"/>
          <w:i w:val="0"/>
          <w:iCs w:val="0"/>
        </w:rPr>
        <w:t>юля, не консэрвы, а консервы, не оттэнок, а оттенок. Не периОд, а перИод.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Да, да, да, да. Умный, что ли? А поинтересней чего? Это приелось уже, ну ка, чего-нибудь из Большой Советской нам, а, слабо?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ПАВЛИК:</w:t>
      </w:r>
      <w:r w:rsidRPr="007B6D3B">
        <w:rPr>
          <w:b w:val="0"/>
          <w:bCs w:val="0"/>
          <w:i w:val="0"/>
          <w:iCs w:val="0"/>
        </w:rPr>
        <w:t xml:space="preserve"> Не звОнит, а звонит, не чё, а что, не ску</w:t>
      </w:r>
      <w:r w:rsidRPr="007B6D3B">
        <w:rPr>
          <w:b w:val="0"/>
          <w:bCs w:val="0"/>
          <w:i w:val="0"/>
          <w:iCs w:val="0"/>
        </w:rPr>
        <w:t>чно, а скушно.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 (скинул Павлика на пол):</w:t>
      </w:r>
      <w:r w:rsidRPr="007B6D3B">
        <w:rPr>
          <w:b w:val="0"/>
          <w:bCs w:val="0"/>
          <w:i w:val="0"/>
          <w:iCs w:val="0"/>
        </w:rPr>
        <w:t xml:space="preserve"> Ба, он с дуба рухнул. Он косинус от синуса отличить не может, сдвинулось у него.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 xml:space="preserve">БАБУШКА: </w:t>
      </w:r>
      <w:r w:rsidRPr="007B6D3B">
        <w:rPr>
          <w:b w:val="0"/>
          <w:bCs w:val="0"/>
          <w:i w:val="0"/>
          <w:iCs w:val="0"/>
        </w:rPr>
        <w:t>Домой иди, нечего тут, давай, устали мы, нам спать надо.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Слышал? Ты понял, чё тебе человек старый говорит? Свали</w:t>
      </w:r>
      <w:r w:rsidRPr="007B6D3B">
        <w:rPr>
          <w:b w:val="0"/>
          <w:bCs w:val="0"/>
          <w:i w:val="0"/>
          <w:iCs w:val="0"/>
        </w:rPr>
        <w:t>л быстро. Ты, может, ещё и старость не уважаешь? Нет? Ты на святое руку поднял?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 xml:space="preserve"> (</w:t>
      </w:r>
      <w:r w:rsidRPr="007B6D3B">
        <w:rPr>
          <w:i w:val="0"/>
          <w:iCs w:val="0"/>
        </w:rPr>
        <w:t>сидит на полу, трёт глаза</w:t>
      </w:r>
      <w:r w:rsidRPr="007B6D3B">
        <w:rPr>
          <w:b w:val="0"/>
          <w:bCs w:val="0"/>
          <w:i w:val="0"/>
          <w:iCs w:val="0"/>
        </w:rPr>
        <w:t>): Нет, я, это, всегда в трамвае уступаю. А иногда уступлю, а она говорит: Что я – на старуху похожа? Обижаются, а я как лучше только.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</w:t>
      </w:r>
      <w:r w:rsidRPr="007B6D3B">
        <w:rPr>
          <w:i w:val="0"/>
          <w:iCs w:val="0"/>
        </w:rPr>
        <w:t>А:</w:t>
      </w:r>
      <w:r w:rsidRPr="007B6D3B">
        <w:rPr>
          <w:b w:val="0"/>
          <w:bCs w:val="0"/>
          <w:i w:val="0"/>
          <w:iCs w:val="0"/>
        </w:rPr>
        <w:t xml:space="preserve"> Пусть идёт. Нече ему тут, пусть.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Говорил тебе – всех проверять надо. Всякой твари по паре зайдёт – не выгонишь потом.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>: Я, типа, не просто пришёл, ясно, дело у меня, я помню.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Не просто, а за фиг тогда? Зачем, раз не просто? А, понял</w:t>
      </w:r>
      <w:r w:rsidRPr="007B6D3B">
        <w:rPr>
          <w:b w:val="0"/>
          <w:bCs w:val="0"/>
          <w:i w:val="0"/>
          <w:iCs w:val="0"/>
        </w:rPr>
        <w:t>и. Украсть хотел, обокрасть нас, вынести всё, оставить ни с чем. Да только за столом упал вот. Напился и свалился, да? Сил не рассчитал?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lastRenderedPageBreak/>
        <w:t>ПАВЛИК:</w:t>
      </w:r>
      <w:r w:rsidRPr="007B6D3B">
        <w:rPr>
          <w:b w:val="0"/>
          <w:bCs w:val="0"/>
          <w:i w:val="0"/>
          <w:iCs w:val="0"/>
        </w:rPr>
        <w:t xml:space="preserve"> Нет, я не пью вообще. Мне, это, наливают, я отказываюсь. Я из дома  ухожу когда – мне, это, мама так и говорит</w:t>
      </w:r>
      <w:r w:rsidRPr="007B6D3B">
        <w:rPr>
          <w:b w:val="0"/>
          <w:bCs w:val="0"/>
          <w:i w:val="0"/>
          <w:iCs w:val="0"/>
        </w:rPr>
        <w:t>: ты не пей, главное. Я и не пью, типа, нет.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Мамку не послушался, украсть хотел. Ба, он украсть у нас. (</w:t>
      </w:r>
      <w:r w:rsidRPr="007B6D3B">
        <w:t>Смеётся.)</w:t>
      </w:r>
      <w:r w:rsidRPr="007B6D3B">
        <w:rPr>
          <w:b w:val="0"/>
          <w:bCs w:val="0"/>
          <w:i w:val="0"/>
          <w:iCs w:val="0"/>
        </w:rPr>
        <w:t xml:space="preserve"> Украсть, украсть. Дак у нас же нет ничего. Не видишь? Голые мы, раздетые. И босы, и голы, и подтереться нечем. Нету ни хрена у нас.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</w:t>
      </w:r>
      <w:r w:rsidRPr="007B6D3B">
        <w:rPr>
          <w:i w:val="0"/>
          <w:iCs w:val="0"/>
        </w:rPr>
        <w:t>БУШКА:</w:t>
      </w:r>
      <w:r w:rsidRPr="007B6D3B">
        <w:rPr>
          <w:b w:val="0"/>
          <w:bCs w:val="0"/>
          <w:i w:val="0"/>
          <w:iCs w:val="0"/>
        </w:rPr>
        <w:t xml:space="preserve"> Ладно ты, пусть идёт. Встанет потихоньку и домой к себе. Его это дело – чего хотел. Ему пусть стыдно станет потом. Вспомнит нас и застыдится. У нищих – то чё брать. Бог наш – он всех покарает, а тюрем много, понастроили. Не нам судить его. Мы покорм</w:t>
      </w:r>
      <w:r w:rsidRPr="007B6D3B">
        <w:rPr>
          <w:b w:val="0"/>
          <w:bCs w:val="0"/>
          <w:i w:val="0"/>
          <w:iCs w:val="0"/>
        </w:rPr>
        <w:t>или, попоили. Пусть идёт. Лёшенька, ты подняться- то помоги ему. Видишь, не может сам-то? Отпусти, пусть с миром идёт.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Да это я сам отсюда скорее – ногами вперёд, как братан мой. Ну че, сосунок, молчать будем? Или по чести, по совести. За тобой выбо</w:t>
      </w:r>
      <w:r w:rsidRPr="007B6D3B">
        <w:rPr>
          <w:b w:val="0"/>
          <w:bCs w:val="0"/>
          <w:i w:val="0"/>
          <w:iCs w:val="0"/>
        </w:rPr>
        <w:t>р. Сам своё будущее выбираешь. Говоришь правду – домой отпускаю – слово. А нет если – калекой на жизнь всю, ну?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БАБУШКА</w:t>
      </w:r>
      <w:r w:rsidRPr="007B6D3B">
        <w:rPr>
          <w:b w:val="0"/>
          <w:bCs w:val="0"/>
          <w:i w:val="0"/>
          <w:iCs w:val="0"/>
        </w:rPr>
        <w:t>: Лёша, даче ж ты такое-то? Совестно за тебя, страсти прямо.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Нет, а чё, ба, я терпеть должен? Лежат тут всякие. Нет, ты видишь, п</w:t>
      </w:r>
      <w:r w:rsidRPr="007B6D3B">
        <w:rPr>
          <w:b w:val="0"/>
          <w:bCs w:val="0"/>
          <w:i w:val="0"/>
          <w:iCs w:val="0"/>
        </w:rPr>
        <w:t>рямо на кровати у Димки нашего. Залез, завалился, к нему прямо. И мне отпустить? Морду пьяную эту? Нет, он за всё ответит. Ответишь, нет? Как лучше предлагаю, соглашайся, не поздно пока.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>: Я объясню, типа, сказал же. Чё, это, кричать-то, расскажу.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Со страху обмочился, что ли? До горшка не дошёл? Принести, может?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ПАВЛИК:</w:t>
      </w:r>
      <w:r w:rsidRPr="007B6D3B">
        <w:rPr>
          <w:b w:val="0"/>
          <w:bCs w:val="0"/>
          <w:i w:val="0"/>
          <w:iCs w:val="0"/>
        </w:rPr>
        <w:t xml:space="preserve"> Расскажу. Звери, накинулись. Как залез – не помню. Это, чего я забыл тут? Где я, где?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Щас напомню. В кроссовках драных своих. А ну слазь.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>: Я, это, ничего не бра</w:t>
      </w:r>
      <w:r w:rsidRPr="007B6D3B">
        <w:rPr>
          <w:b w:val="0"/>
          <w:bCs w:val="0"/>
          <w:i w:val="0"/>
          <w:iCs w:val="0"/>
        </w:rPr>
        <w:t>л, не трогал. Я мимо шёл, смотрю, поминки, типа. И я со всеми, с толпой пошёл – есть хотелось. Подумал, накормят, всё равно.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БАБУШКА:</w:t>
      </w:r>
      <w:r w:rsidRPr="007B6D3B">
        <w:rPr>
          <w:b w:val="0"/>
          <w:bCs w:val="0"/>
          <w:i w:val="0"/>
          <w:iCs w:val="0"/>
        </w:rPr>
        <w:t xml:space="preserve"> Покушал, наелся и иди с Богом к себе. Это мы на Карла – Маркса живём, недалече тебе?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Не, погоди, ба, гонит он, фак</w:t>
      </w:r>
      <w:r w:rsidRPr="007B6D3B">
        <w:rPr>
          <w:b w:val="0"/>
          <w:bCs w:val="0"/>
          <w:i w:val="0"/>
          <w:iCs w:val="0"/>
        </w:rPr>
        <w:t>т. Я раньше заметил тебя, у автобусов ещё. Вас пятеро. Четыре пацана и девка. Думал я – друзья Димкины.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>: Ну…да…друзья мы, итак. Да, дружили мы, типа, с Димой вашим, было дело. Узнали, что такое и пришли к нему, к вам, правда.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БАБУШКА</w:t>
      </w:r>
      <w:r w:rsidRPr="007B6D3B">
        <w:rPr>
          <w:b w:val="0"/>
          <w:bCs w:val="0"/>
          <w:i w:val="0"/>
          <w:iCs w:val="0"/>
        </w:rPr>
        <w:t>: Видишь, Лёше</w:t>
      </w:r>
      <w:r w:rsidRPr="007B6D3B">
        <w:rPr>
          <w:b w:val="0"/>
          <w:bCs w:val="0"/>
          <w:i w:val="0"/>
          <w:iCs w:val="0"/>
        </w:rPr>
        <w:t>нька, а ты бить его. Друг он Димкин, нехорошо бы вышло. Всегда вот так – как накинешься. И на Димочку ни за что бывало.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Ты ж – жрать хотел. Остановился и вперёд. Нет, ты чё гонишь-то?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ПАВЛИК:</w:t>
      </w:r>
      <w:r w:rsidRPr="007B6D3B">
        <w:rPr>
          <w:b w:val="0"/>
          <w:bCs w:val="0"/>
          <w:i w:val="0"/>
          <w:iCs w:val="0"/>
        </w:rPr>
        <w:t xml:space="preserve"> Они домой ушли все, а я, это, есть захотел. Зайду, поем.</w:t>
      </w:r>
      <w:r w:rsidRPr="007B6D3B">
        <w:rPr>
          <w:b w:val="0"/>
          <w:bCs w:val="0"/>
          <w:i w:val="0"/>
          <w:iCs w:val="0"/>
        </w:rPr>
        <w:t xml:space="preserve"> А они по домам как-то. Вот. Зашёл, типа. Поел.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Вы нарки, что ли? «Музыку» продать мою и наркоты на все, так? Что, не вышло, постарался плохо?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БАБУШКА</w:t>
      </w:r>
      <w:r w:rsidRPr="007B6D3B">
        <w:rPr>
          <w:b w:val="0"/>
          <w:bCs w:val="0"/>
          <w:i w:val="0"/>
          <w:iCs w:val="0"/>
        </w:rPr>
        <w:t>: Друг он, не похож на наркомана-то. Видела я их. Нет, Лёша, не такой он. К Димочке пришёл, попрощ</w:t>
      </w:r>
      <w:r w:rsidRPr="007B6D3B">
        <w:rPr>
          <w:b w:val="0"/>
          <w:bCs w:val="0"/>
          <w:i w:val="0"/>
          <w:iCs w:val="0"/>
        </w:rPr>
        <w:t>аться, а ты прямо сразу, гнать его, нехорошо это.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Друг. Будь другом – насри  кругом. А чё на кровать в грязных ботах? Павлик… Не Морозов, нет? Ба, я не помню такого чё-то, не говорил Димка. Я всю шваль эту, друзей всех, по именам. Не было Паши. А гд</w:t>
      </w:r>
      <w:r w:rsidRPr="007B6D3B">
        <w:rPr>
          <w:b w:val="0"/>
          <w:bCs w:val="0"/>
          <w:i w:val="0"/>
          <w:iCs w:val="0"/>
        </w:rPr>
        <w:t>е учился Димка наш, знаешь?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>: Это, в училище.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В каком это?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 xml:space="preserve">ПАВЛИК: </w:t>
      </w:r>
      <w:r w:rsidRPr="007B6D3B">
        <w:rPr>
          <w:b w:val="0"/>
          <w:bCs w:val="0"/>
          <w:i w:val="0"/>
          <w:iCs w:val="0"/>
        </w:rPr>
        <w:t>Это, не помню.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ЛЁША:</w:t>
      </w:r>
      <w:r w:rsidRPr="007B6D3B">
        <w:rPr>
          <w:b w:val="0"/>
          <w:bCs w:val="0"/>
          <w:i w:val="0"/>
          <w:iCs w:val="0"/>
        </w:rPr>
        <w:t xml:space="preserve"> Придурок, он девятый не успел. А чё умер, знаешь?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</w:t>
      </w:r>
      <w:r w:rsidRPr="007B6D3B">
        <w:rPr>
          <w:b w:val="0"/>
          <w:bCs w:val="0"/>
          <w:i w:val="0"/>
          <w:iCs w:val="0"/>
        </w:rPr>
        <w:t>: Убили,типа.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Нет, ба, ты посмотри чё говорит, а.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БАБУШКА</w:t>
      </w:r>
      <w:r w:rsidRPr="007B6D3B">
        <w:rPr>
          <w:b w:val="0"/>
          <w:bCs w:val="0"/>
          <w:i w:val="0"/>
          <w:iCs w:val="0"/>
        </w:rPr>
        <w:t>: Придумывает всякое, убили ещ</w:t>
      </w:r>
      <w:r w:rsidRPr="007B6D3B">
        <w:rPr>
          <w:b w:val="0"/>
          <w:bCs w:val="0"/>
          <w:i w:val="0"/>
          <w:iCs w:val="0"/>
        </w:rPr>
        <w:t>ё. За что ж убивать-то его? Кому он плохое-то? Он хороший у нас и учился, без троек. Это если шпана всякая, пусть дерутся там, убивают друг  дружку.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ЛЁША</w:t>
      </w:r>
      <w:r w:rsidRPr="007B6D3B">
        <w:rPr>
          <w:b w:val="0"/>
          <w:bCs w:val="0"/>
          <w:i w:val="0"/>
          <w:iCs w:val="0"/>
        </w:rPr>
        <w:t>: Помолчи, ба, ладно? Перед кем ты тут? Наврал? Всё, слазь, бить буду. Я решил себе – кто про Димку че</w:t>
      </w:r>
      <w:r w:rsidRPr="007B6D3B">
        <w:rPr>
          <w:b w:val="0"/>
          <w:bCs w:val="0"/>
          <w:i w:val="0"/>
          <w:iCs w:val="0"/>
        </w:rPr>
        <w:t>го плохое, тому не жить вообще.</w:t>
      </w:r>
    </w:p>
    <w:p w:rsidR="00000000" w:rsidRPr="007B6D3B" w:rsidRDefault="00AA2079">
      <w:pPr>
        <w:pStyle w:val="a3"/>
        <w:rPr>
          <w:i w:val="0"/>
          <w:iCs w:val="0"/>
        </w:rPr>
      </w:pPr>
      <w:r w:rsidRPr="007B6D3B">
        <w:rPr>
          <w:i w:val="0"/>
          <w:iCs w:val="0"/>
        </w:rPr>
        <w:t>Лёша пинает Павлика ногами.</w:t>
      </w:r>
    </w:p>
    <w:p w:rsidR="00000000" w:rsidRPr="007B6D3B" w:rsidRDefault="00AA2079">
      <w:pPr>
        <w:pStyle w:val="a3"/>
        <w:rPr>
          <w:i w:val="0"/>
          <w:iCs w:val="0"/>
        </w:rPr>
      </w:pPr>
    </w:p>
    <w:p w:rsidR="00000000" w:rsidRPr="007B6D3B" w:rsidRDefault="00AA2079">
      <w:pPr>
        <w:pStyle w:val="a3"/>
        <w:rPr>
          <w:b w:val="0"/>
          <w:bCs w:val="0"/>
          <w:i w:val="0"/>
          <w:iCs w:val="0"/>
        </w:rPr>
      </w:pPr>
      <w:r w:rsidRPr="007B6D3B">
        <w:rPr>
          <w:i w:val="0"/>
          <w:iCs w:val="0"/>
        </w:rPr>
        <w:t>ПАВЛИК:</w:t>
      </w:r>
      <w:r w:rsidRPr="007B6D3B">
        <w:rPr>
          <w:b w:val="0"/>
          <w:bCs w:val="0"/>
          <w:i w:val="0"/>
          <w:iCs w:val="0"/>
        </w:rPr>
        <w:t xml:space="preserve"> </w:t>
      </w:r>
      <w:r w:rsidRPr="007B6D3B">
        <w:rPr>
          <w:i w:val="0"/>
          <w:iCs w:val="0"/>
        </w:rPr>
        <w:t>(прижимается к стене</w:t>
      </w:r>
      <w:r w:rsidRPr="007B6D3B">
        <w:rPr>
          <w:b w:val="0"/>
          <w:bCs w:val="0"/>
          <w:i w:val="0"/>
          <w:iCs w:val="0"/>
        </w:rPr>
        <w:t xml:space="preserve">): Я знал его, знал. Мы не дружили, но знал я, правда. Месяц только или меньше даже. Он, это, хороший был, не бейте.      </w:t>
      </w:r>
    </w:p>
    <w:p w:rsidR="00000000" w:rsidRPr="007B6D3B" w:rsidRDefault="00AA2079">
      <w:pPr>
        <w:pStyle w:val="20"/>
      </w:pPr>
    </w:p>
    <w:p w:rsidR="00000000" w:rsidRPr="007B6D3B" w:rsidRDefault="00AA2079">
      <w:pPr>
        <w:pStyle w:val="20"/>
      </w:pPr>
      <w:r w:rsidRPr="007B6D3B">
        <w:t>Бабушка схватилась за сердце, села на крова</w:t>
      </w:r>
      <w:r w:rsidRPr="007B6D3B">
        <w:t>ть.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>БАБУШКА:</w:t>
      </w:r>
      <w:r w:rsidRPr="007B6D3B">
        <w:t xml:space="preserve"> Не бей уж ты его, он нам чего плохого-то? Пусть слазит только и домой идёт. Его ж ждут, наверное. Поздно уже, родители волнуются. Все глаза проглядели – где там сына их, куда девался.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>ЛЁША</w:t>
      </w:r>
      <w:r w:rsidRPr="007B6D3B">
        <w:t>: Довёл, сволочь. Рад, да? Из-за тебя всё, смотри. Ба</w:t>
      </w:r>
      <w:r w:rsidRPr="007B6D3B">
        <w:t xml:space="preserve">, плохо тебе? </w:t>
      </w:r>
      <w:r w:rsidRPr="007B6D3B">
        <w:rPr>
          <w:b/>
          <w:bCs/>
        </w:rPr>
        <w:t xml:space="preserve">( </w:t>
      </w:r>
      <w:r w:rsidRPr="007B6D3B">
        <w:rPr>
          <w:b/>
          <w:bCs/>
          <w:i/>
          <w:iCs/>
        </w:rPr>
        <w:t>Даёт ей</w:t>
      </w:r>
      <w:r w:rsidRPr="007B6D3B">
        <w:rPr>
          <w:b/>
          <w:bCs/>
        </w:rPr>
        <w:t xml:space="preserve"> </w:t>
      </w:r>
      <w:r w:rsidRPr="007B6D3B">
        <w:rPr>
          <w:b/>
          <w:bCs/>
          <w:i/>
          <w:iCs/>
        </w:rPr>
        <w:t>таблетку.</w:t>
      </w:r>
      <w:r w:rsidRPr="007B6D3B">
        <w:rPr>
          <w:i/>
          <w:iCs/>
        </w:rPr>
        <w:t>)</w:t>
      </w:r>
      <w:r w:rsidRPr="007B6D3B">
        <w:t xml:space="preserve"> Под язык, на.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>БАБУШКА:</w:t>
      </w:r>
      <w:r w:rsidRPr="007B6D3B">
        <w:t xml:space="preserve"> Лучше, ничего, лучше.</w:t>
      </w:r>
    </w:p>
    <w:p w:rsidR="00000000" w:rsidRPr="007B6D3B" w:rsidRDefault="00AA2079">
      <w:pPr>
        <w:pStyle w:val="20"/>
      </w:pPr>
    </w:p>
    <w:p w:rsidR="00000000" w:rsidRPr="007B6D3B" w:rsidRDefault="00AA2079">
      <w:pPr>
        <w:pStyle w:val="20"/>
      </w:pPr>
      <w:r w:rsidRPr="007B6D3B">
        <w:t>Лёша поднимает бабушку с кровати, ведёт в другую комнату. Бабушка ложится на диван, закрыла глаза.</w:t>
      </w:r>
    </w:p>
    <w:p w:rsidR="00000000" w:rsidRPr="007B6D3B" w:rsidRDefault="00AA2079">
      <w:r w:rsidRPr="007B6D3B">
        <w:t>Посплю я, лучше, проводи его, не бей уж.</w:t>
      </w:r>
    </w:p>
    <w:p w:rsidR="00000000" w:rsidRPr="007B6D3B" w:rsidRDefault="00AA2079">
      <w:pPr>
        <w:pStyle w:val="20"/>
      </w:pPr>
    </w:p>
    <w:p w:rsidR="00000000" w:rsidRPr="007B6D3B" w:rsidRDefault="00AA2079">
      <w:pPr>
        <w:pStyle w:val="20"/>
      </w:pPr>
      <w:r w:rsidRPr="007B6D3B">
        <w:t xml:space="preserve">Лёша вернулся. Павлик ползает по </w:t>
      </w:r>
      <w:r w:rsidRPr="007B6D3B">
        <w:t>полу, чего-то ищет.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 xml:space="preserve">ЛЁША: </w:t>
      </w:r>
      <w:r w:rsidRPr="007B6D3B">
        <w:t>Чё, воровать надумал? Чё забыл там?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>ПАВЛИК:</w:t>
      </w:r>
      <w:r w:rsidRPr="007B6D3B">
        <w:t xml:space="preserve"> Это, у меня, иконка у меня, в джинсах. Мне мама её, специально, в дорогу. Это, чтобы со мной, типа, ангел-хранитель был, защищал меня чтобы. Она вот тут вот, она всегда лежала. Потерял</w:t>
      </w:r>
      <w:r w:rsidRPr="007B6D3B">
        <w:t>, это, нет.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>ЛЁША:</w:t>
      </w:r>
      <w:r w:rsidRPr="007B6D3B">
        <w:t xml:space="preserve"> Ангел-хренитель. Мешочек с травкой потерял, выронил, жалко. А надо на цЕпочке носить, видел? Так все делают. Чё, не заимел ещё? Всегда с тобой, не теряешь, удобно очень.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>ПАВЛИК</w:t>
      </w:r>
      <w:r w:rsidRPr="007B6D3B">
        <w:t>: Нет, иконка у меня. Мамина, типа. Терять нельзя. Мне плохо</w:t>
      </w:r>
      <w:r w:rsidRPr="007B6D3B">
        <w:t xml:space="preserve"> будет. Маленькая такая, я в джинсах всегда. Здесь где-то, это, выронил.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>ЛЁША</w:t>
      </w:r>
      <w:r w:rsidRPr="007B6D3B">
        <w:t>: Я один раз икону видел. Там четыре святых стояли. Два мужика и два парня. И у двух из них – у мужика и парня, сапоги чёрные были. А у двух других – у другого мужика и другого п</w:t>
      </w:r>
      <w:r w:rsidRPr="007B6D3B">
        <w:t>арня – красные. У тебя не такая? И я понять хочу – почему у них у двух красные сапоги были, а у других двух – чёрные. А ну улыбнись быстро.</w:t>
      </w:r>
    </w:p>
    <w:p w:rsidR="00000000" w:rsidRPr="007B6D3B" w:rsidRDefault="00AA2079">
      <w:pPr>
        <w:rPr>
          <w:b/>
          <w:bCs/>
        </w:rPr>
      </w:pPr>
    </w:p>
    <w:p w:rsidR="00000000" w:rsidRPr="007B6D3B" w:rsidRDefault="00AA2079">
      <w:r w:rsidRPr="007B6D3B">
        <w:rPr>
          <w:b/>
          <w:bCs/>
        </w:rPr>
        <w:t xml:space="preserve">ПАВЛИК: </w:t>
      </w:r>
      <w:r w:rsidRPr="007B6D3B">
        <w:t>Что?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Зубы оскаль, говорю.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Зачем это, а?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Оскаль, пока я не помог тебе.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Павлик скалитс</w:t>
      </w:r>
      <w:r w:rsidRPr="007B6D3B">
        <w:rPr>
          <w:b/>
          <w:bCs/>
        </w:rPr>
        <w:t>я, показывает Лёше зубы.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Нет вроде. Нет. У врача проверяют – скалиться просят. У дураков и оскал всегда дурацкий. Их тогда в психушку забирают. У тебя нет вроде, обычный. Не ходил, что ли на комиссию к нервопатологу, там всегда так. Думаю, вдруг придурошны</w:t>
      </w:r>
      <w:r w:rsidRPr="007B6D3B">
        <w:t>й, пожалеть.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ПАВЛИК:</w:t>
      </w:r>
      <w:r w:rsidRPr="007B6D3B">
        <w:t xml:space="preserve"> Невропатолог он, типа что.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Да, да, тебе к нему как раз, сходи завтра. Скажи, один человек знающий послал. Проверят, диагноз вкатят, не будешь к чужим на пОминки.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 xml:space="preserve">: Я сейчас, сейчас. Я, это, найду, спущусь и всё, типа.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П</w:t>
      </w:r>
      <w:r w:rsidRPr="007B6D3B">
        <w:rPr>
          <w:b/>
          <w:bCs/>
        </w:rPr>
        <w:t>аша ползает по полу, заглядывает под кровать, ищет. Лёша стоит, долго смотрит на Павлика. Вдруг плохо ему стало. Он медленно опустился на пол.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Это ты, что ли? Ты это?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  слез с кровати, подошёл к Лёше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Плохо вам? С сердцем, да? Я, это</w:t>
      </w:r>
      <w:r w:rsidRPr="007B6D3B">
        <w:t>, таблетку сейчас. Где?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Ты? Нет? Ты скажи.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Таблетки – где у вас? Они лежат – где? Плохо, да? Вы, это, не волнуйтесь, я сейчас.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Подожди, ты как здесь? Отпустили? Домой сразу. Ба спит, устала, сам знаешь. День такой.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lastRenderedPageBreak/>
        <w:t>ПАВЛИК</w:t>
      </w:r>
      <w:r w:rsidRPr="007B6D3B">
        <w:t>: Совсем пл</w:t>
      </w:r>
      <w:r w:rsidRPr="007B6D3B">
        <w:t>охо, да? Я принесу, где – скажите.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Дим, не придуряйся. Скажи чё-нибудь. Я узнал.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Меня Павлик зовут, Паша. Вы что, вам скорую надо? Я, это, к соседям пойду, на улицу, из автомата. Я позвоню, я вызову.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Не надо, Дим. Ну, расскажи чего-н</w:t>
      </w:r>
      <w:r w:rsidRPr="007B6D3B">
        <w:t>ибудь. Ты ж любил мне это, рассказывать – сказки свои. А я слушал и бил тебя, расскажи. Помнишь? Ты на подоконнике сидел и через стекло видел что-то. Ну? Вспомнил, нет? Там поле  за окном было. Просторы бескрайние. А посреди поля этого кровать стояла. И те</w:t>
      </w:r>
      <w:r w:rsidRPr="007B6D3B">
        <w:t>бя будто звал кто-то. Ты хотел окно открыть, спрыгнуть и в поле это, на кровать лечь эту. Помнишь? А там пятый этаж, тебя девки твои, за ноги. Забыл? Ты зачем всё это, ты зачем сделал это, ты обкололся, нет? Мне можно, я узнал тебя. Я свой.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Да Паш</w:t>
      </w:r>
      <w:r w:rsidRPr="007B6D3B">
        <w:t>а я, Паша. Не видите, забыли? Ну, очнитесь. Я пришёл воровать у вас. Я, типа, ваш магнитофон продать хочу и наркоты купить на все. Это, не верите?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Кто ты? А-а-а, Паша. Показалось. Извини. Бывает же. Ты на Димку похож. Вдруг так вот свет упал из окна</w:t>
      </w:r>
      <w:r w:rsidRPr="007B6D3B">
        <w:t xml:space="preserve"> и померещилось. Мы давно, один раз только. Мы с ма и па вместе все гуляли. День города тогда. Димке пять было, а мне двенадцать. И мы с ними в магазин соки-воды зашли. И чего-то ели там такое, вкусное очень. Не помню. И Димка боком так стоял и говорил, ра</w:t>
      </w:r>
      <w:r w:rsidRPr="007B6D3B">
        <w:t>ссказывал нам, стих, что ли… Будто тот Димка – это ты сейчас.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Похож? Я думал, это, плохо вам, врача вызывать надо. Этого – типа, нервопатолога, как вы говорите.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 xml:space="preserve"> (</w:t>
      </w:r>
      <w:r w:rsidRPr="007B6D3B">
        <w:rPr>
          <w:b/>
          <w:bCs/>
          <w:i/>
          <w:iCs/>
        </w:rPr>
        <w:t>улыбается</w:t>
      </w:r>
      <w:r w:rsidRPr="007B6D3B">
        <w:rPr>
          <w:i/>
          <w:iCs/>
        </w:rPr>
        <w:t>)</w:t>
      </w:r>
      <w:r w:rsidRPr="007B6D3B">
        <w:t>: Да, правильно. Чего же, от слова нервы. Нервопатолог значит.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Смеютс</w:t>
      </w:r>
      <w:r w:rsidRPr="007B6D3B">
        <w:rPr>
          <w:b/>
          <w:bCs/>
        </w:rPr>
        <w:t>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Украсть, да?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ПАВЛИК:</w:t>
      </w:r>
      <w:r w:rsidRPr="007B6D3B">
        <w:t xml:space="preserve"> Ага.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Ну, кради, разрешаю. Ломки, что ли?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 xml:space="preserve"> </w:t>
      </w:r>
      <w:r w:rsidRPr="007B6D3B">
        <w:rPr>
          <w:b/>
          <w:bCs/>
          <w:i/>
          <w:iCs/>
        </w:rPr>
        <w:t>(смеётся</w:t>
      </w:r>
      <w:r w:rsidRPr="007B6D3B">
        <w:t>): Ага, типа что.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Бывают.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Я, это, испугался прям. Заболели вы – подумал. И бабушке плохо. Куда бежать - не знаю…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Димка всё жаловался. Сердце, го</w:t>
      </w:r>
      <w:r w:rsidRPr="007B6D3B">
        <w:t>ворит, колет. Мы, думали, растёт он. У кого не бывает. И у меня.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Один раз на улице, это, как схватит. Дышать больно. Я на лавку аж сел. Минуты две и, типа, прошло.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Знаешь, как ба нас звала, когда мы с Димкой мелкие были? Смешно, ку–ку-шатам</w:t>
      </w:r>
      <w:r w:rsidRPr="007B6D3B">
        <w:t xml:space="preserve">и. Это потому что ма нас бросила, когда па умер и  куда-то свалила там. Она как кукушка вроде. А мы, раз дети её – кукушата значит. Так и называла ба. Ма не объявилась </w:t>
      </w:r>
      <w:r w:rsidRPr="007B6D3B">
        <w:lastRenderedPageBreak/>
        <w:t>наша, поди, померла тоже. Я, прикинь, чё –  ни в автобусе, ни в трамве, ни в метро не ез</w:t>
      </w:r>
      <w:r w:rsidRPr="007B6D3B">
        <w:t>жу. Там   сидят все, я думаю, а вдруг и ма наша, моя, тут тоже сидит где-то. И я вижу её, и она, а понять не можем. Понимаешь, я бы врезал ей, в глаза бы плюнул. Но я не пойму в кого  целиться мне.  Ба не помнит про кукушат, весело было</w:t>
      </w:r>
      <w:r w:rsidRPr="007B6D3B">
        <w:rPr>
          <w:b/>
          <w:bCs/>
        </w:rPr>
        <w:t>.</w:t>
      </w:r>
      <w:r w:rsidRPr="007B6D3B">
        <w:t xml:space="preserve"> Димка прямо в школ</w:t>
      </w:r>
      <w:r w:rsidRPr="007B6D3B">
        <w:t>е. Сказали, какой-то там клапан разорвался. Надо раньше было. Кардиограмму проверить. В больницу с ним. Мы не верили. Так чётко вдруг – в тебе его увидел. Выпить надо.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 xml:space="preserve">Лёша встал, принёс бутылку водки.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Будешь?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Нет, я говорил, типа, не пью совсем,</w:t>
      </w:r>
      <w:r w:rsidRPr="007B6D3B">
        <w:t xml:space="preserve"> это, не надо.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 xml:space="preserve">Лёша пьёт из горла. Хватает Павлика за плечо. Подводит к подоконнику, раздвигает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шторы. На подоконнике – горшки с кактусами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Мы с ним встанем так вот и на улицу смотрим, на девок разных. Приглядываемся к каждой и выбираем себе. Смот</w:t>
      </w:r>
      <w:r w:rsidRPr="007B6D3B">
        <w:t>рим, кто бы с какой. Вон, смотри, идёт. Ничего, да? Не нравится? А эта?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Это, у неё видок, будто ей пол недавно помыли.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Смеются.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Не, не, а эта ничего даже. Жирная только, похудеть бы. А у этой, смотрите, юбка, типа, будто мешок мусорный.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Где</w:t>
      </w:r>
      <w:r w:rsidRPr="007B6D3B">
        <w:t>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Да вон, по той стороне идёт. Мешки такие, чёрные, для мусора. Знаете?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Точно, похожа, знаю.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Смеются.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А эта вообще – Маша, три рубля и наша.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Стоят у окна, тычут в стекло пальцами, толкают друг друга, смеются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 xml:space="preserve">: О, показалось вдруг, </w:t>
      </w:r>
      <w:r w:rsidRPr="007B6D3B">
        <w:t>на мгновение, будто я, типа, дома у себя. Нет, не то чтобы я дома. Нет, будто это – типа, мой дом, показалось.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Лёша допил водку, бросает бутылку на пол.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Прижился, что ли? Быстро ты. А нам не нужны жильцы новые, нам старые нужны. Ты мне правду скаже</w:t>
      </w:r>
      <w:r w:rsidRPr="007B6D3B">
        <w:t>шь, нет? Чё стоишь, кто звал? Чё пришёл, вообще? Ты не знал Димку моего, чё тогда надо? Ты объясни. Квадрат гипотенузы равен сумме квадратов катетов, так? Точно чтоб мне всё – зачем, куда, что надо. Хуже будет. Не шучу, трудное детство. Все померли. И отец</w:t>
      </w:r>
      <w:r w:rsidRPr="007B6D3B">
        <w:t>, и дед, и Димка. Все три гроба здесь. Вот, прям, где ты стоишь. Всех выносили отсюда. Хочешь? Страшно стало, зассал? Подожди, по полной устрою. У людей горе, несчастье, а он в грязных ботах своих на простынь чистую.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Я, это, не пью вообще, мне мал</w:t>
      </w:r>
      <w:r w:rsidRPr="007B6D3B">
        <w:t>о надо. Предлагают все, подливают, такое дело тут, не откажешься.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Я знаю чё умер он. Мне сказал вчера один человек умный. Цветами занимается. Сказал, что кактусы всю энергию забирают. А Димка разводил их, любил очень. Они и </w:t>
      </w:r>
      <w:r w:rsidRPr="007B6D3B">
        <w:lastRenderedPageBreak/>
        <w:t>выпили из него, высосали.</w:t>
      </w:r>
      <w:r w:rsidRPr="007B6D3B">
        <w:t xml:space="preserve"> У кого растут они, цветут, у того и есть энергия. Есть что забирать им. Лишь бы для себя только. Как люди прямо.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 кидает горшки с кактусами на пол, топчет ногами. Вдруг схватил один из кактусов, вырывает его из земли. Закричал. Заплакал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Всё, Дима, вс</w:t>
      </w:r>
      <w:r w:rsidRPr="007B6D3B">
        <w:t>ё, отомстил я. Всё, не будет их. Мы сами жить хотим, нам самим надо, да, Дима?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Плачет, достаёт иголки из пальцев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Мы ни причём здесь, это они, мне сказали. Они во всём, это они из тебя – энергию. Слышишь, Дима?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Смеётся.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Всё, чисто теперь. Они все помирали,</w:t>
      </w:r>
      <w:r w:rsidRPr="007B6D3B">
        <w:t xml:space="preserve"> помирали. А чего – и не знали даже. А в квартире их, в стене, над кроваткой детской, над ковриком с оленями - был урана кусок. А когда только коврик задымился, бабушка девяностолетняя, которая самой живучей оказалась – заявила куда следует. А мы раньше их</w:t>
      </w:r>
      <w:r w:rsidRPr="007B6D3B">
        <w:t xml:space="preserve"> всех, мы обманули. Я всех вас. </w:t>
      </w:r>
      <w:r w:rsidRPr="007B6D3B">
        <w:rPr>
          <w:i/>
          <w:iCs/>
        </w:rPr>
        <w:t>(</w:t>
      </w:r>
      <w:r w:rsidRPr="007B6D3B">
        <w:rPr>
          <w:b/>
          <w:bCs/>
          <w:i/>
          <w:iCs/>
        </w:rPr>
        <w:t>Павлику</w:t>
      </w:r>
      <w:r w:rsidRPr="007B6D3B">
        <w:rPr>
          <w:b/>
          <w:bCs/>
        </w:rPr>
        <w:t>.)</w:t>
      </w:r>
      <w:r w:rsidRPr="007B6D3B">
        <w:t xml:space="preserve"> И тебя тоже. Обманул, посмеялся. Ты тупой, всему веришь. Ты нарк, нет? Ты дружок Димкин? Он нарком был. Не знал или прикидон опять? Всю правду выложишь. Я накололся сейчас, хорошо мне. Я от них энергии набрался, к</w:t>
      </w:r>
      <w:r w:rsidRPr="007B6D3B">
        <w:t xml:space="preserve">айфа, я весь их сок в себя. Я супер буду. Пусть Димка завидует. Он не пробовал такого, не пришлось. Ба не знает. Пусть спит лучше. Надо спать всем, надо много спать и не видеть ничего. А кто не спит, кто спать не может, тот несчастный вообще. Кололся он.  </w:t>
      </w:r>
      <w:r w:rsidRPr="007B6D3B">
        <w:t>Курил сначала, понеслось. Всё вынес. Его то колотило всегда, когда не на что было, то рвало, то не спал вообще. Ба думает - обокрали. Я нагнал, что банда у нас, мафия. У нас всё было. Магнитофон мне на работе, на юбилей. Ребята скинулись. Я прятал его, спа</w:t>
      </w:r>
      <w:r w:rsidRPr="007B6D3B">
        <w:t>л в обнимку, с собой таскал, как придурок последний. Звонят, слышу, ба в магазине, повезло. Спрашиваю – никого, тихо. Как почувствовал – открыл. Не смотрю на пол – темно в подъезде. Ногой задел. Его. Он с девками дружил сверху. Они вышли куда-то, мне сёдня</w:t>
      </w:r>
      <w:r w:rsidRPr="007B6D3B">
        <w:t xml:space="preserve"> только, за угол завели и рассказали всё. Говорят, минут на тридцать. Заходят – стены в кровище, и пол, и квартира вся. Он там валялся где-то. Они парней позвали и к дверям нашим. Он наколотый был, под кайфом. По кайфу ему всё это. Ба думает – с сердцем пл</w:t>
      </w:r>
      <w:r w:rsidRPr="007B6D3B">
        <w:t>охо, из школы привезли. Ты не нарк? На мафон позарился? Он крутой у меня – усилители, мини диски. Хочешь? Потом денег просил, сказал, в карты проиграл много, обманули его. Ба давала. Телик новый был, видик и мебель. Я работаю. Врал нам всё.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Молчат.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Сиди ту</w:t>
      </w:r>
      <w:r w:rsidRPr="007B6D3B">
        <w:t>т, думай. На том месте, где стоишь - три гроба было.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Лёша вывернул лампочку. Вышел. Закрыл дверь на ключ. Упал на пол рядом с диваном, заснул. Павлик ходит по комнате, дёргает дверь.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center"/>
        <w:rPr>
          <w:b/>
          <w:bCs/>
        </w:rPr>
      </w:pPr>
      <w:r w:rsidRPr="007B6D3B">
        <w:rPr>
          <w:b/>
          <w:bCs/>
        </w:rPr>
        <w:t>Сцена вторая.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Павлик в комнате один. Он сидит на полу. Достал из-под ф</w:t>
      </w:r>
      <w:r w:rsidRPr="007B6D3B">
        <w:rPr>
          <w:b/>
          <w:bCs/>
        </w:rPr>
        <w:t>утболки верёвку  с крестиком, смотрит на крестик, смеётся.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 xml:space="preserve">ПАВЛИК: </w:t>
      </w:r>
      <w:r w:rsidRPr="007B6D3B">
        <w:t>Ты чего так, а, кинул меня? Мне чё надо, я сделаю то. Я не послушаю, ты кто мне? Иконка пропала. Это они украли. Правда. Там бабки за столом злые сидели. Смотрят, будто убить меня хотят, з</w:t>
      </w:r>
      <w:r w:rsidRPr="007B6D3B">
        <w:t>адушить, зарезать. Но я не дался им, меня иконка твоя, мне мама её дала. Она спасала, а они поняли, вытащили и разорвали. Нальют мне и смотрят, смеются, зубов нет у них у всех, ведьмы. Надо плакать. А они смеялись. Радуются, что не они лежат там, что не их</w:t>
      </w:r>
      <w:r w:rsidRPr="007B6D3B">
        <w:t xml:space="preserve"> поминают, правильно, так? </w:t>
      </w:r>
      <w:r w:rsidRPr="007B6D3B">
        <w:rPr>
          <w:b/>
          <w:bCs/>
        </w:rPr>
        <w:t xml:space="preserve"> (Смеётся.)</w:t>
      </w:r>
      <w:r w:rsidRPr="007B6D3B">
        <w:t xml:space="preserve"> Я б проснулся, ушёл, и не было б ни фига этого. Да не возьму ничего я, не бойся. Я не буду больше, я понял. Он от этого, мне брат рассказал его. Я понял всё, правда. Я за другим же. Я ж решил ходить туда, и я  буду хо</w:t>
      </w:r>
      <w:r w:rsidRPr="007B6D3B">
        <w:t xml:space="preserve">дить. Они мне роль дадут, и я на сцене стоять буду, а </w:t>
      </w:r>
      <w:r w:rsidRPr="007B6D3B">
        <w:lastRenderedPageBreak/>
        <w:t xml:space="preserve">папку приглашу, чтоб посмотрел он. А, может, и ма захочет, узнает, придёт, тоже посмотрит пусть… Поверил? Ха, враньё всё.  Кому я нужен вообще? </w:t>
      </w:r>
      <w:r w:rsidRPr="007B6D3B">
        <w:rPr>
          <w:b/>
          <w:bCs/>
        </w:rPr>
        <w:t>(Достаёт из</w:t>
      </w:r>
      <w:r w:rsidRPr="007B6D3B">
        <w:t xml:space="preserve"> </w:t>
      </w:r>
      <w:r w:rsidRPr="007B6D3B">
        <w:rPr>
          <w:b/>
          <w:bCs/>
        </w:rPr>
        <w:t>кармана иконку.)</w:t>
      </w:r>
      <w:r w:rsidRPr="007B6D3B">
        <w:t xml:space="preserve"> Видишь, наврал я. Зачем она? </w:t>
      </w:r>
      <w:r w:rsidRPr="007B6D3B">
        <w:t>Не нужна мне. (</w:t>
      </w:r>
      <w:r w:rsidRPr="007B6D3B">
        <w:rPr>
          <w:b/>
          <w:bCs/>
        </w:rPr>
        <w:t xml:space="preserve">Достаёт из кармана зажигалку, поджигает иконку.) </w:t>
      </w:r>
      <w:r w:rsidRPr="007B6D3B">
        <w:t>Враньё, ма не верила, это не она мне дала её, я на улице нашёл, я подобрал, чтоб посмеяться, никто не верит и я тоже</w:t>
      </w:r>
      <w:r w:rsidRPr="007B6D3B">
        <w:rPr>
          <w:b/>
          <w:bCs/>
        </w:rPr>
        <w:t xml:space="preserve">. </w:t>
      </w:r>
      <w:r w:rsidRPr="007B6D3B">
        <w:t>Никто не нужен никому, никто.</w:t>
      </w:r>
      <w:r w:rsidRPr="007B6D3B">
        <w:rPr>
          <w:b/>
          <w:bCs/>
        </w:rPr>
        <w:t xml:space="preserve"> (Бросает огонь на пол,</w:t>
      </w:r>
      <w:r w:rsidRPr="007B6D3B">
        <w:t xml:space="preserve"> </w:t>
      </w:r>
      <w:r w:rsidRPr="007B6D3B">
        <w:rPr>
          <w:b/>
          <w:bCs/>
        </w:rPr>
        <w:t>топчет ногами. Снял в</w:t>
      </w:r>
      <w:r w:rsidRPr="007B6D3B">
        <w:rPr>
          <w:b/>
          <w:bCs/>
        </w:rPr>
        <w:t xml:space="preserve">ерёвку с крестиком, тоже бросил на пол.) </w:t>
      </w:r>
      <w:r w:rsidRPr="007B6D3B">
        <w:t>Выпусти меня, я не могу здесь. Тут три гроба стояли, я вижу их всех, они тут все. (</w:t>
      </w:r>
      <w:r w:rsidRPr="007B6D3B">
        <w:rPr>
          <w:b/>
          <w:bCs/>
        </w:rPr>
        <w:t>Смеётся.)</w:t>
      </w:r>
      <w:r w:rsidRPr="007B6D3B">
        <w:t xml:space="preserve"> Мертвецы лежат, они за мной пришли, они убить хотят, они заберут меня к себе. 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Открывается дверь. Входит бабушка.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</w:t>
      </w:r>
      <w:r w:rsidRPr="007B6D3B">
        <w:rPr>
          <w:b/>
          <w:bCs/>
        </w:rPr>
        <w:t>а:</w:t>
      </w:r>
      <w:r w:rsidRPr="007B6D3B">
        <w:t xml:space="preserve"> Ты чего ж это? Не ушёл? Ой, Лёшка закрыл, что ли? Он может. Охламон такой. Темнотища какая, лампа-то день и ночь тут. Напился Лёшка. Я бутылку уж прятала, прятала. Заснула как-то, до дивана шла – не помню. Старая совсем стала. Устали мы. Ты вставай, чё </w:t>
      </w:r>
      <w:r w:rsidRPr="007B6D3B">
        <w:t>на холодном-то. (</w:t>
      </w:r>
      <w:r w:rsidRPr="007B6D3B">
        <w:rPr>
          <w:b/>
          <w:bCs/>
        </w:rPr>
        <w:t>Павлик встал</w:t>
      </w:r>
      <w:r w:rsidRPr="007B6D3B">
        <w:t>.) Он спит, не бойся.</w:t>
      </w:r>
      <w:r w:rsidRPr="007B6D3B">
        <w:rPr>
          <w:b/>
          <w:bCs/>
        </w:rPr>
        <w:t xml:space="preserve"> </w:t>
      </w:r>
      <w:r w:rsidRPr="007B6D3B">
        <w:t>Лежу, слышу – бормочет кто-то. Подумала, Димочка это. Он во сне говорил часто. Он поговорит, поговорит и перестанет. Лёшку будил только. Утром на смену, выспаться надо. А Димка бормочет. Лёшка злится, а Ди</w:t>
      </w:r>
      <w:r w:rsidRPr="007B6D3B">
        <w:t>мка-то чего – виноват, что ли? Привычка раз такая. Всегда он так. А ты не заснул тут?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 xml:space="preserve">ПАВЛИК: </w:t>
      </w:r>
      <w:r w:rsidRPr="007B6D3B">
        <w:t>Вам, это, плохо стало. Он таблетку вам и отвёл, я видел.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БАБУШКА:</w:t>
      </w:r>
      <w:r w:rsidRPr="007B6D3B">
        <w:t xml:space="preserve"> Упал он, на полу валяется, не бойся, не тронет. Я одеяло ему подстелила, дует по полу-то. Это </w:t>
      </w:r>
      <w:r w:rsidRPr="007B6D3B">
        <w:t>ж так и простудиться можно. А ты недалече живёшь, нет? Пусть спит. Поздно уже, у нас оставайся. Куда идти-то? Ни один фонарь уже, экономят на всём. Как светать начнёт, пойдёшь тогда. Хоть куда ложись. Ляг, поспи, тоже умаялся. Место свободно теперь. А Лёшк</w:t>
      </w:r>
      <w:r w:rsidRPr="007B6D3B">
        <w:t>а до дня проспит, отгул взял на завтра. Ложись, чего стоять-то?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Нет, пойду я, минут тридцать тут. Ничего, это, дойду, типа.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Тебе на занятия если – разбужу уж. Ты в школе, с Димочкой одноклассник? Нет? Или в училище пошёл? Не проспишь, не</w:t>
      </w:r>
      <w:r w:rsidRPr="007B6D3B">
        <w:t xml:space="preserve"> бойся. Я уж не засну теперь. Посуду мыть надо, гору наели. Пирог, может, постряпаю. Лёше сварить на завтра надо чего-нибудь. Суп с тушёнкой или жаркое. Он любит. Оставайся уж.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center"/>
        <w:rPr>
          <w:b/>
          <w:bCs/>
        </w:rPr>
      </w:pPr>
      <w:r w:rsidRPr="007B6D3B">
        <w:rPr>
          <w:b/>
          <w:bCs/>
        </w:rPr>
        <w:t>Сцена третья.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Кухня. Бабушка чего-то чистит, режет, варит. Павлик сидит рядом</w:t>
      </w:r>
      <w:r w:rsidRPr="007B6D3B">
        <w:rPr>
          <w:b/>
          <w:bCs/>
        </w:rPr>
        <w:t>, пьёт чай, ест.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 xml:space="preserve">ПАВЛИК: </w:t>
      </w:r>
      <w:r w:rsidRPr="007B6D3B">
        <w:t>Это, понимаете, этюд называется, э – тюд. Нам задание такое в кружке театральном дали. Нам, это, типа что, за людьми понаблюдать надо. Нам смотреть надо как и кто себя в разных моментах, типа, жизненных ведёт. Посмотреть как и кто</w:t>
      </w:r>
      <w:r w:rsidRPr="007B6D3B">
        <w:t xml:space="preserve"> и на что, это, реагирует. Я в кружок записался, к нам в школу пришли и, приглашали всех, сказали, типа, на сцене выступать, народу, это, много смотреть будет. Во всяких обычных местах наблюдать надо. Вот хоть где увидеть чего-нибудь, типа, интересное, ост</w:t>
      </w:r>
      <w:r w:rsidRPr="007B6D3B">
        <w:t>ановиться и запомнить. Все эти реакции, это, оценки, да, вот так называется, точно. Вы понимаете?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Понимаю уж, ты рассказывай, интересно очень. Я дело делаю и слушаю. Я Димочку также вот – посажу рядом и читать заставляю. Хоть что пусть, всё равно</w:t>
      </w:r>
      <w:r w:rsidRPr="007B6D3B">
        <w:t xml:space="preserve"> мне. Арифметику откроет или родное слово и читает, читает, читает. Или природоведение, тоже хорошо. А подрос, не стал читать. Он на улице пропадал всё, не дозовёшься. Накричал однажды, сказал, что глупая я, вроде как что читать не научилась. А мне и не </w:t>
      </w:r>
      <w:r w:rsidRPr="007B6D3B">
        <w:lastRenderedPageBreak/>
        <w:t>на</w:t>
      </w:r>
      <w:r w:rsidRPr="007B6D3B">
        <w:t>до было. Это пусть другие умные будут. Мне зачем? Куда ум-то мне? Ты говори, говори, слушаю.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ПАВЛИК:</w:t>
      </w:r>
      <w:r w:rsidRPr="007B6D3B">
        <w:t xml:space="preserve"> Нам, это, на свадьбу сходить надо, на похороны, на поминки. Посмотреть, как, типа, ссорятся люди, как пол моют, как цветы поливают. Нам за всем наблюдать </w:t>
      </w:r>
      <w:r w:rsidRPr="007B6D3B">
        <w:t>надо. Это чтобы потом все эти наблюдения, все эти заметки наши, типа, на практике применить.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Понимаю. Ходить, собирать в память всё свою и потом показывать, понятно. Это что Лёше, что Диме, в школе, на лето, цветы разные, листья собирать заставля</w:t>
      </w:r>
      <w:r w:rsidRPr="007B6D3B">
        <w:t>ли. И засушивать. Это гер-ба-рий называлось, так я запомнила. Они всё лето у меня бегали. Что тот, что другой, помню. Потом подметать уставала листья эти.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ПАВЛИК:</w:t>
      </w:r>
      <w:r w:rsidRPr="007B6D3B">
        <w:t xml:space="preserve"> Да, правильно вы, вы, это, будто знаете про это. Это, гербарий, типа что, человеческих душ н</w:t>
      </w:r>
      <w:r w:rsidRPr="007B6D3B">
        <w:t xml:space="preserve">азывается.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Ну, я ж и говорю, правильно, гербарий. Умным станешь, в институт какой поступишь, закончишь. А мамка гордится тобой будет, рассказывать  – какой ты молодец у неё. Не то что кукушата наши, это я их так. Ты бормотал-то чего там? Я всегд</w:t>
      </w:r>
      <w:r w:rsidRPr="007B6D3B">
        <w:t>а, по дому хожу одна и говорю себе. Сама с собой лялякаю. Веселее как будто.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Я? А, это, ну, типа, чтоб речь правильная была, скороговорки. Знаете? Ну, это как по телевизору дикторы говорят, новости передают которые. Их тоже учат, чтобы, типа, поня</w:t>
      </w:r>
      <w:r w:rsidRPr="007B6D3B">
        <w:t>тно было всем, что они говорят. Чтобы все люди поняли новости из телевизора. Ясно? Вот для этого и надо скороговорки учить. Заучить сначала, а потом много раз повторять. Это, ошибок чтоб не было, чтоб правильно всё. Вот, моя любимая. Я её первую выучил, ти</w:t>
      </w:r>
      <w:r w:rsidRPr="007B6D3B">
        <w:t>па, смешная она. Кукушка кукушонку купила капюшон, надел кукушонок капюшон, как в капюшоне он смешон.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 xml:space="preserve"> (</w:t>
      </w:r>
      <w:r w:rsidRPr="007B6D3B">
        <w:rPr>
          <w:b/>
          <w:bCs/>
        </w:rPr>
        <w:t>смеётся</w:t>
      </w:r>
      <w:r w:rsidRPr="007B6D3B">
        <w:t>): Как говоришь – кукушка, кому она там?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Кукушонку, типа.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 xml:space="preserve"> (</w:t>
      </w:r>
      <w:r w:rsidRPr="007B6D3B">
        <w:rPr>
          <w:b/>
          <w:bCs/>
        </w:rPr>
        <w:t>смеётся</w:t>
      </w:r>
      <w:r w:rsidRPr="007B6D3B">
        <w:t>): Кукушонку, кукушонку, ты говоришь смешно очень, ку</w:t>
      </w:r>
      <w:r w:rsidRPr="007B6D3B">
        <w:t>кушонку.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Купила капюшон.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На кой капюшон-то ему? А дальше?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Надел кукушонок капюшон, как в капюшоне он смешон.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 xml:space="preserve"> (</w:t>
      </w:r>
      <w:r w:rsidRPr="007B6D3B">
        <w:rPr>
          <w:b/>
          <w:bCs/>
        </w:rPr>
        <w:t>смеётся</w:t>
      </w:r>
      <w:r w:rsidRPr="007B6D3B">
        <w:t>): Смешон, кукушонок. Ловко у тебя, тарабарщину всякую. Надо же, учат такому, интересно.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 xml:space="preserve">: Это </w:t>
      </w:r>
      <w:r w:rsidRPr="007B6D3B">
        <w:t>ж специально придумали, дикцию, это, развивать чтобы.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Ну ка, ну ка, как там – кому она купила?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Да кукушонку.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А дальше что? Он хоть спасибо-то сказал ей?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lastRenderedPageBreak/>
        <w:t>ПАВЛИК</w:t>
      </w:r>
      <w:r w:rsidRPr="007B6D3B">
        <w:t xml:space="preserve"> (</w:t>
      </w:r>
      <w:r w:rsidRPr="007B6D3B">
        <w:rPr>
          <w:b/>
          <w:bCs/>
        </w:rPr>
        <w:t>смеётся</w:t>
      </w:r>
      <w:r w:rsidRPr="007B6D3B">
        <w:t xml:space="preserve">): Не знаю, нету продолжения, так и закончилось, типа, не </w:t>
      </w:r>
      <w:r w:rsidRPr="007B6D3B">
        <w:t>придумали они, нету.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 xml:space="preserve">: Надо же это. Уж я себе и фото на эмали заказала, и тапочки, и платье, и чулки на смерть купила. А Димка-то первый наш вот.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 встала, чего-то ищет в шкафу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Я купила уж, Димка маленький был. Он любил доставать всё это из</w:t>
      </w:r>
      <w:r w:rsidRPr="007B6D3B">
        <w:t xml:space="preserve"> шкафу и игрался. Оно у меня всё в одном пакете лежит большом. Он знал, что на смерть это, а всё равно радовался. И я радовалась, ещё год прошёл, хорошо, а оно и не пригодилось, лежит себе. А тапочки зря уж на подошве резиновой купила. Поменять надо, эти п</w:t>
      </w:r>
      <w:r w:rsidRPr="007B6D3B">
        <w:t>одарить кому-то. Думаю, что тяжело ходить там будет, в резине-то. Не испугался ты? Я страсти тебе тут всякие.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Нет, у меня тоже бабушка была, давно ещё, я плохо помню. У неё тоже, кажется, фото на эмали было. Точно, год рождения был написан и рядом</w:t>
      </w:r>
      <w:r w:rsidRPr="007B6D3B">
        <w:t xml:space="preserve"> место свободное. Туда год смерти потом. Я не понимал раньше и спрашивал её: Бабушка, а здесь почему нет циферок, написать надо, здесь место пустое. У неё это в чёрной кожаной сумке лежало вместе с квитанциями за квартиру. Она их за много лет хранила и не </w:t>
      </w:r>
      <w:r w:rsidRPr="007B6D3B">
        <w:t>выкидывала почему-то. Хранила, складывала и смотрела иногда.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Бабушка достаёт из шкафа чёрную кожаную сумку, открывает. На стол повалились бумажки. Павлик берёт одну из них, разворачивает.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Да, такие же, раньше были они, сейчас нет уже.</w:t>
      </w:r>
      <w:r w:rsidRPr="007B6D3B">
        <w:rPr>
          <w:b/>
          <w:bCs/>
        </w:rPr>
        <w:t xml:space="preserve">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Павлик достаёт из су</w:t>
      </w:r>
      <w:r w:rsidRPr="007B6D3B">
        <w:rPr>
          <w:b/>
          <w:bCs/>
        </w:rPr>
        <w:t>мки белый железный овал с фотографией бабушки. Долго вглядывается, вдруг плачет. Целует фото.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Всё такое же, одинаково всё, не меняется, такое же.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Нет, не правда, что ты. Кошка наша, спряталась куда-то, людей боится. Дак она вот не всю кильку ест.</w:t>
      </w:r>
      <w:r w:rsidRPr="007B6D3B">
        <w:t xml:space="preserve"> Килька балтийская бывает и каспийская. И стоит вроде одинаково и по виду тоже. А вот если балтийскую куплю – ни за что есть не станет. А каспийскую – за милу душу. И так у многих, разговорились во дворе недавно и, да, почти у всех не едят балтийскую. Я по</w:t>
      </w:r>
      <w:r w:rsidRPr="007B6D3B">
        <w:t>шлю Димочку, говорю ему – каспийскую надо, он не слушает и не то приносит всегда. Вроде как воняет балтийская. Я нюхала, одинаково мне. Вроде рыба и рыба. Килька и килька. Даже тут разница есть, моря разные и вкус разный от этого.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Заходит Лёша. Заспанный,</w:t>
      </w:r>
      <w:r w:rsidRPr="007B6D3B">
        <w:rPr>
          <w:b/>
          <w:bCs/>
        </w:rPr>
        <w:t xml:space="preserve"> злой.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Сидят тут. Чё сидите-то? Спать надо. Спать идите все. Развлекаются. В стране мяса нет, а вы сольфеджио. Павлик, я те всё кулюторно объяснил. А не пойти бы тебе – грибов не пособирать? Или чего там ещё у вас? Те лучше знать. Вчера, ба, дождь б</w:t>
      </w:r>
      <w:r w:rsidRPr="007B6D3B">
        <w:t>ыл, выросли, поди. Самый урожай, наверно. А? Я понял про тя всё, из них ты, один из многих, нет, что ли? Ошибся, скажешь? Посмотрим.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 xml:space="preserve">: Тихо ты, ты ж не знаешь ничего. Ты спал пока, мне Павлик много рассказал чего. Мы тут смеялись с ним. Скажи ему, </w:t>
      </w:r>
      <w:r w:rsidRPr="007B6D3B">
        <w:t>Павлик. Расскажи, расскажи про ку-ку-ку-шонка. Скажи, не бойся.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 xml:space="preserve"> (</w:t>
      </w:r>
      <w:r w:rsidRPr="007B6D3B">
        <w:rPr>
          <w:b/>
          <w:bCs/>
        </w:rPr>
        <w:t>тихо</w:t>
      </w:r>
      <w:r w:rsidRPr="007B6D3B">
        <w:t>): Кукушка кукушонку купила капюшон, надел кукушонок капюшон, как в капюшоне он смешон.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Чего?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lastRenderedPageBreak/>
        <w:t>БАБУШКА</w:t>
      </w:r>
      <w:r w:rsidRPr="007B6D3B">
        <w:t>: Это всё речь развивает, их там в кружке ихнем учат этому всему. Ты в</w:t>
      </w:r>
      <w:r w:rsidRPr="007B6D3B">
        <w:t>он говоришь неправильно и сам не знаешь этого. А его учат, чтоб говорил он, прям как будто из телевизора. Как которые передают новости. Понял?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А-а-а-а, артист, что ли? Ну, привет, артист. Привет, привет.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 жмёт Павлику руку, садится рядом за сто</w:t>
      </w:r>
      <w:r w:rsidRPr="007B6D3B">
        <w:rPr>
          <w:b/>
          <w:bCs/>
        </w:rPr>
        <w:t>л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Ему етюд делать надо, это им урок задали такой. Выполнить надо. Вот он и пришёл к Димочке нашему, посмотреть на него и запомнить на всю жизнь, всё, что было с нами со всеми. И как поехали на автобусах, как ревели все, как ели потом, ругались с</w:t>
      </w:r>
      <w:r w:rsidRPr="007B6D3B">
        <w:t xml:space="preserve"> тобой. У него память хорошая очень, он всё запомнит и расскажет всем и…Правильно говорю я, нет?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Задание, да, типа что, ходим везде и смотрим…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Сказал бы сразу, поняли б.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 xml:space="preserve">: Это, мальчик один, из кружка, он во дворе живёт у вас. Узнал </w:t>
      </w:r>
      <w:r w:rsidRPr="007B6D3B">
        <w:t>вчера он, что похороны и нас позвал. Как раз, типа, надо нам и получилось так. Мы впятером смотрели, они пошли потом. Все близко тут, это, живут, рядом. А мне на трамве ехать ещё. А, это, есть охота вдруг, ужасно, типа, зубы аж сводит и остался, пошёл со в</w:t>
      </w:r>
      <w:r w:rsidRPr="007B6D3B">
        <w:t>семи. Бабка какая-то всё наливает, наливает, типа, неудобно отказаться, я и пил сидел, выпивал. Вот.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И рассказал бы. Чё мы, не козлы какие. Есть так есть, актёр так актёр, чего уж.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ПАВЛИК:</w:t>
      </w:r>
      <w:r w:rsidRPr="007B6D3B">
        <w:t xml:space="preserve"> Мне, это, говорить стыдно, я никому в классе, вру, что , ти</w:t>
      </w:r>
      <w:r w:rsidRPr="007B6D3B">
        <w:t>па, в секцию, на стадион. Засмеют, не понимают они.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Да чё ты, прорвёмся. Ба, помнишь, Димка у нас стих читал на конкурсе, ему вазу дали, хрустальную. Он лучше всех был. Хвалили нас, что таким воспитали его, приятно.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БАБУШКА:</w:t>
      </w:r>
      <w:r w:rsidRPr="007B6D3B">
        <w:t xml:space="preserve"> Её воры утащили те, Лёш</w:t>
      </w:r>
      <w:r w:rsidRPr="007B6D3B">
        <w:t xml:space="preserve">енька. Воры-то, ты сам сказывал мне. Когда вот ограбили нас всех, квартиру всю вынесли. И вазу Димочкину тоже. Ничего нам от него не осталось. </w:t>
      </w:r>
      <w:r w:rsidRPr="007B6D3B">
        <w:rPr>
          <w:b/>
          <w:bCs/>
        </w:rPr>
        <w:t>(Плачет.)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Ага, воры. Да чё ты, Паша, прорвёмся. Я тоже в детстве хотел быть, актёром этим. Мы в школе игра</w:t>
      </w:r>
      <w:r w:rsidRPr="007B6D3B">
        <w:t>ли – Теремок там, Красную шапочку. А чё – взяли бы, не знаешь? Ну, как там, я запомнил вроде. Кукушка кукушонку купила капюшон, надел кукушонок капюшон, как в капюшоне он смешон.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ПАВЛИК:</w:t>
      </w:r>
      <w:r w:rsidRPr="007B6D3B">
        <w:t xml:space="preserve"> Да, вам, это, надо было, вы правильно всё. У вас, типа, дикция хорош</w:t>
      </w:r>
      <w:r w:rsidRPr="007B6D3B">
        <w:t>ая. Взяли бы.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Знаю, знаю я это всё, знаю. </w:t>
      </w:r>
      <w:r w:rsidRPr="007B6D3B">
        <w:rPr>
          <w:b/>
          <w:bCs/>
        </w:rPr>
        <w:t>(Бабушке</w:t>
      </w:r>
      <w:r w:rsidRPr="007B6D3B">
        <w:t>.) Молилась ли ты на ночь, Дездемона? А? Молилась?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БАБУШКА:</w:t>
      </w:r>
      <w:r w:rsidRPr="007B6D3B">
        <w:t xml:space="preserve"> Чего ты, Лёшенька, чё говоришь-то такое?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 (Павлику</w:t>
      </w:r>
      <w:r w:rsidRPr="007B6D3B">
        <w:t>): Эй, ты, ты тень отца Гамлета, нет?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 (улыбается):</w:t>
      </w:r>
      <w:r w:rsidRPr="007B6D3B">
        <w:t xml:space="preserve"> Это, нет вроде.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both"/>
      </w:pPr>
      <w:r w:rsidRPr="007B6D3B">
        <w:rPr>
          <w:b/>
          <w:bCs/>
        </w:rPr>
        <w:t>ЛЁША</w:t>
      </w:r>
      <w:r w:rsidRPr="007B6D3B">
        <w:t>: Н</w:t>
      </w:r>
      <w:r w:rsidRPr="007B6D3B">
        <w:t>е тень, а кто тогда? Я вспомнил, тогда мы с ма и па и с Димкой на День города ходили. Я говорил тебе, это ещё  до этого всего вот самого было. И там отец с сыном рядом с нами стояли. А вечер уже, темно, конец всему Дню города этому. Уже  салют должен быть.</w:t>
      </w:r>
      <w:r w:rsidRPr="007B6D3B">
        <w:t xml:space="preserve"> И мы стоим, стоим, ждём. Холод, стоять невозможно. А Димка хотел, и мы ради него и стояли, тоже в небо  пустое пялились, зубами стучали. И началось вдруг. Парень этот с отцом закричали  своим, ура, ура, дождались. И мы с Димкой закричали, весело. А они  ф</w:t>
      </w:r>
      <w:r w:rsidRPr="007B6D3B">
        <w:t xml:space="preserve">отик достали и давай салют этот  фоткать, небо. Кадров двадцать истратили. Нет, вы прикиньте только – просто огни в небе фоткать. Обычные огни, они каждый год одинаковые, ничего не меняется. И нас  ещё попросили – на фоне этих огней их  вместе сфоткать. А </w:t>
      </w:r>
      <w:r w:rsidRPr="007B6D3B">
        <w:t>Димка умный у нас был. Говорит нам – они из деревни, наверное, приехали. Они не видели  салюта настоящего ни разу. Проявят плёнки, напечатают фотки и будут всей деревне показывать, хвастаться перед всеми. И ещё долго будут смотреть и вспоминать как в город</w:t>
      </w:r>
      <w:r w:rsidRPr="007B6D3B">
        <w:t xml:space="preserve"> съездили, как салют видели. И нас вспомнят  с вами, потому   что это же мы фоткали их. Прикиньте, так вот и   сказал мне. А сам маленький и такое.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both"/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both"/>
      </w:pPr>
      <w:r w:rsidRPr="007B6D3B">
        <w:rPr>
          <w:b/>
          <w:bCs/>
        </w:rPr>
        <w:t>ПАВЛИК</w:t>
      </w:r>
      <w:r w:rsidRPr="007B6D3B">
        <w:t>: Это, если ночью идёшь по улице. И чего-нибудь рабочие, типа, сваривают, трубы там или железки какие</w:t>
      </w:r>
      <w:r w:rsidRPr="007B6D3B">
        <w:t>-то. То это тоже, это как салют настоящий  в темноте кажется. Это, это  красиво очень.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both"/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both"/>
      </w:pPr>
      <w:r w:rsidRPr="007B6D3B">
        <w:rPr>
          <w:b/>
          <w:bCs/>
        </w:rPr>
        <w:t>ЛЁША</w:t>
      </w:r>
      <w:r w:rsidRPr="007B6D3B">
        <w:t>: Лежу я щас, глаза закрыты и вдруг с потолка, с крыши, с неба – луч, поток света. Я не видел его, нет, чувствовал только. Он всё ниже, ниже и в меня ударяет, в гру</w:t>
      </w:r>
      <w:r w:rsidRPr="007B6D3B">
        <w:t xml:space="preserve">дь. Будто Димка сказать хотел чего-то, сигнал это. 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>: А мне, это, сон приснился у вас. Там, наверху лежал когда. Мне давно ничё не снится, я не помню, а у вас сон, настоящий, типа. И, главно, писатель приснился. Такой он, типа что, нормальный писат</w:t>
      </w:r>
      <w:r w:rsidRPr="007B6D3B">
        <w:t>ель, он у нас в школе, над доской висит. В кабинете по литре. Я всегда сижу и смотрю на него. Известный он, забыл. На Ч, типа, фамилия. Я в гости приехал к нему, а он в деревне. Встречает меня и говорит чего-то. Я расскажу в кружке нашем, там со смеху помр</w:t>
      </w:r>
      <w:r w:rsidRPr="007B6D3B">
        <w:t xml:space="preserve">ут.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Если вдруг приснится, что ты на пОминках сидишь у того, который живой ещё. Это значит, что он ещё  долго-долго и счастливо жить будет. А если  вот на  своих собственных, тогда это у тебя плохое чё-то будет, какие-то дела наперекосяк пойдут.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center"/>
        <w:rPr>
          <w:b/>
          <w:bCs/>
        </w:rPr>
      </w:pPr>
      <w:r w:rsidRPr="007B6D3B">
        <w:rPr>
          <w:b/>
          <w:bCs/>
        </w:rPr>
        <w:t>Сцена  четвёртая.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center"/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Комната. Лёша подбирает горшки с кактусами. Осторожно кладёт сначала землю в горшки, а потом и кактусы. Павлик помогает ему.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Он мне и говорит так. Просто. Я, говорит, жить устал. Прикинь? Я спрашиваю,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как это? А он: а так это, ка</w:t>
      </w:r>
      <w:r w:rsidRPr="007B6D3B">
        <w:t>жется, лет сто прожил, не хочу больше. Как бывает это, не знаешь? Я на работе  устаю – спать охота. Спать устаю – работать охота. И ничего такого больше. Это красиво получается – жить  устал. Это будто из фильма слова или из книги какой-то. У вас    там не</w:t>
      </w:r>
      <w:r w:rsidRPr="007B6D3B">
        <w:t>т со сцены такого? А то замутить можно.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ПАВЛИК:</w:t>
      </w:r>
      <w:r w:rsidRPr="007B6D3B">
        <w:t xml:space="preserve"> Я шёл недавно, а на асфальте, передо мной прямо – карта лежала. Тройка крести. Я подумал ещё – что-то,типа, про смерть будет. Сбылось.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Я людей  встречаю. Я не знаю ни имён их, ни сколько лет им. Я про</w:t>
      </w:r>
      <w:r w:rsidRPr="007B6D3B">
        <w:t xml:space="preserve">сто вижу их, каждый день, на одних и тех же местах. Я знаю, что они и завтра там будут и послезавтра тоже. Знаю, когда выходные у них, когда отпуск, когда они с собаками гулять ходят, в </w:t>
      </w:r>
      <w:r w:rsidRPr="007B6D3B">
        <w:lastRenderedPageBreak/>
        <w:t>магазин когда. Они не люди уже, они как картинки, я привык к ним. А ин</w:t>
      </w:r>
      <w:r w:rsidRPr="007B6D3B">
        <w:t>огда, когда нет их – болеют или поменялось чего-то, мне не по себе сразу. Димка уехал тоже, не стало картинки этой. Сразу будто  чего-то важного, главного не хватает. Ему тоже не хватало чего-то. Спросить надо было, понять как-то. Хоть что-то чтобы осталос</w:t>
      </w:r>
      <w:r w:rsidRPr="007B6D3B">
        <w:t>ь в голове, в сердце после него. Ничего. Есть фотографии какие-то, школьные. Плакаты эти на стенах, он сам вырезал, клеил. Он с кактусами говорил этими и на фотки эти смотрел.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 подошёл к плакатам. Целует фотографии. И мужчин. И женщин. Долго. И в губы.</w:t>
      </w:r>
      <w:r w:rsidRPr="007B6D3B">
        <w:rPr>
          <w:b/>
          <w:bCs/>
        </w:rPr>
        <w:t xml:space="preserve"> Плачет.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t>Ты, главное, ба не проболтайся, не скажи хоть, не надо. Вспомнил я, мы тогда вафельные стаканчики для мороженого ели. Их продавали раньше, кучу, нам па тогда купил и мы ели с Димкой. Он совсем мелочь, а ест, наворачивает. Да, я всё вспомнил. И Дим</w:t>
      </w:r>
      <w:r w:rsidRPr="007B6D3B">
        <w:t xml:space="preserve">ка наш, как и ты, про кукушонка нам рассказывал, их в садике научили. Главное, пустые стаканчики-то, безвкусные. А ели почему-то. Ничего не помню. Всегда так, вспомнишь что-то, а толком не можешь сказать, сути всей вспомнить не можешь. 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center"/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center"/>
        <w:rPr>
          <w:b/>
          <w:bCs/>
        </w:rPr>
      </w:pPr>
      <w:r w:rsidRPr="007B6D3B">
        <w:rPr>
          <w:b/>
          <w:bCs/>
        </w:rPr>
        <w:t>Сцена пятая.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jc w:val="center"/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Ра</w:t>
      </w:r>
      <w:r w:rsidRPr="007B6D3B">
        <w:rPr>
          <w:b/>
          <w:bCs/>
        </w:rPr>
        <w:t>ссвело. Утро. Лёша с бабушкой стоят у окна. Смотрят на улицу.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 xml:space="preserve">БАБУШКА: </w:t>
      </w:r>
      <w:r w:rsidRPr="007B6D3B">
        <w:t>Смотрю, одевается он. В коридоре уж, на гулянку, думаю. Кошке-то жрать нечего, а он на гулянку. И кричу ему – ты бы кильки кошке-то, чем по улицам шляться. Он ни слова мне, подошёл. Ме</w:t>
      </w:r>
      <w:r w:rsidRPr="007B6D3B">
        <w:t>шок взял, деньги. Я и сказала тут – ты, говорю, балтийскую не бери, не надо добра такого, а только каспийскую. У продавщицы спроси прежде. И он мне говорит, Лёшенька, ладно, говорит, спрошу. Он знал, что такое будет, Лёшенька? Он никогда мне, чтоб голос не</w:t>
      </w:r>
      <w:r w:rsidRPr="007B6D3B">
        <w:t xml:space="preserve"> повысить. А тут, тихо сказал, ладно, бабушка. А кошка-то и не стала есть, за  ночь проквасилась вся килька его. Ему в школу утром, я закричала как – опять ты, не спросил, всё наперекор мне, не слушаешься, ремня тебе надо. Он одевает курточку, посмотрел на</w:t>
      </w:r>
      <w:r w:rsidRPr="007B6D3B">
        <w:t xml:space="preserve"> меня и опять тихонько так – я, говорит, бабушка, в следующий раз, точно каспийскую принесу. Понервничал он, вот и случилось такое, в тот день самый было. Лёшенька, он из-за меня это, что ли?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Лёша прикоснулся к кактусам, проводит вдоль иголок, тихо, нежно</w:t>
      </w:r>
      <w:r w:rsidRPr="007B6D3B">
        <w:rPr>
          <w:b/>
          <w:bCs/>
        </w:rPr>
        <w:t>. Как будто проверяет он – уколют они его или не уколют.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 xml:space="preserve">: Кого любят, того и не уколют уже. Они и ко мне привыкли, я не брошу вас, я вас беречь буду. У меня много сил, берите, ничего не жалко.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</w:t>
      </w:r>
      <w:r w:rsidRPr="007B6D3B">
        <w:t>: Мы и адрес не спросили его с тобой. Где ж иска</w:t>
      </w:r>
      <w:r w:rsidRPr="007B6D3B">
        <w:t>ть-то будем? Где?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Ну, в кружок этот сходим, найдём, не маленькие. Отыщем, чё ты, ба.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БАБУШКА:</w:t>
      </w:r>
      <w:r w:rsidRPr="007B6D3B">
        <w:t xml:space="preserve"> Хоть чего это – етюд, посмотреть хоть. Всю жизнь жила и не знала отродясь. И Дима не знал, наверное, хоть умный был, а не знал. Хоть сходить к нему, расск</w:t>
      </w:r>
      <w:r w:rsidRPr="007B6D3B">
        <w:t>азать надо.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Вдруг загремел гром. Засверкала молния. Полил дождь.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И куда он? Промокнет, заболеет. Как назло всё. Холодно уже, холодает, чувствуешь? А он в футболке одной и куртку не взял Димкину, я предлагал, честно.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lastRenderedPageBreak/>
        <w:t>БАБУШКА</w:t>
      </w:r>
      <w:r w:rsidRPr="007B6D3B">
        <w:t>: Это ты напугал его. Ка</w:t>
      </w:r>
      <w:r w:rsidRPr="007B6D3B">
        <w:t>к ночью увидел ещё, не взлюбил сразу. Чего я, всё разглядела. Как зверь на него. Будто с цепи ты. Будто и не с людями живёшь, а в псарнике, в овчарне настоящей.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</w:t>
      </w:r>
      <w:r w:rsidRPr="007B6D3B">
        <w:t>: Да это ты всё – учёба, учёба. Воскресенье ж сегодня, заладила. Не помнишь дни уже, а туд</w:t>
      </w:r>
      <w:r w:rsidRPr="007B6D3B">
        <w:t>а же – звери, собаки.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БАБУШКА:</w:t>
      </w:r>
      <w:r w:rsidRPr="007B6D3B">
        <w:t xml:space="preserve"> А слышала я – молния щас убивает многих, так и говорят везде. Если дождь, гроза, не ходите, не бегайте, дома сидите.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 вдруг побежал в коридор, натягивает туфли</w:t>
      </w:r>
      <w:r w:rsidRPr="007B6D3B">
        <w:t>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ЛЁША:</w:t>
      </w:r>
      <w:r w:rsidRPr="007B6D3B">
        <w:t xml:space="preserve"> Я быстро, я догоню. С нами пусть он. Места много се</w:t>
      </w:r>
      <w:r w:rsidRPr="007B6D3B">
        <w:t>йчас, всем хватит. А, ба, ты согласна, да. На втором пусть спит, пусть про кукушат своих нам. У них там, у тех, кто на салюте был, фотка наша осталась. Мы все вместе встали и нас сфотал кто-то. Там мы все есть, и ма, и па, и Димка. В деревне какой-то, у ни</w:t>
      </w:r>
      <w:r w:rsidRPr="007B6D3B">
        <w:t xml:space="preserve">х в доме лежит. Салют, и мы с ними, мы все стоим. Найти бы, забрать, не знаю где, не спросили адреса, придурки. 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Лёша выбежал на улицу. Бабушка стоит, смотрит в окно. Потом пошла в коридор, оделась и тоже вышла на улицу.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  <w:r w:rsidRPr="007B6D3B">
        <w:rPr>
          <w:b/>
          <w:bCs/>
        </w:rPr>
        <w:t>А Павлик идёт по пустой улице. Вс</w:t>
      </w:r>
      <w:r w:rsidRPr="007B6D3B">
        <w:rPr>
          <w:b/>
          <w:bCs/>
        </w:rPr>
        <w:t>е спят ещё. Воскресенье. В руках у него магнитофон. Он машет им из стороны в сторону, звучит какая-то музыка, сверкают огоньки на магнитофоне. Полил дождь. Павлик пошёл быстрее, снял с себя футболку, прикрывает ей магнитофон. Он идёт, улыбается, перепрыгив</w:t>
      </w:r>
      <w:r w:rsidRPr="007B6D3B">
        <w:rPr>
          <w:b/>
          <w:bCs/>
        </w:rPr>
        <w:t>ает через лужи.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  <w:r w:rsidRPr="007B6D3B">
        <w:rPr>
          <w:b/>
          <w:bCs/>
        </w:rPr>
        <w:t>ПАВЛИК</w:t>
      </w:r>
      <w:r w:rsidRPr="007B6D3B">
        <w:t xml:space="preserve">: Это я обманул вас всех, обманул, обманул. ( </w:t>
      </w:r>
      <w:r w:rsidRPr="007B6D3B">
        <w:rPr>
          <w:b/>
          <w:bCs/>
        </w:rPr>
        <w:t>Вдруг закричал</w:t>
      </w:r>
      <w:r w:rsidRPr="007B6D3B">
        <w:t>.) Кукушка кукушонку купила-а-а-а-а-а-а-а-а…</w:t>
      </w: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000000" w:rsidRPr="007B6D3B" w:rsidRDefault="00AA2079">
      <w:pPr>
        <w:pStyle w:val="a4"/>
        <w:tabs>
          <w:tab w:val="clear" w:pos="4677"/>
          <w:tab w:val="clear" w:pos="9355"/>
        </w:tabs>
      </w:pPr>
    </w:p>
    <w:p w:rsidR="00AA2079" w:rsidRPr="007B6D3B" w:rsidRDefault="00AA2079">
      <w:pPr>
        <w:pStyle w:val="a4"/>
        <w:tabs>
          <w:tab w:val="clear" w:pos="4677"/>
          <w:tab w:val="clear" w:pos="9355"/>
        </w:tabs>
        <w:jc w:val="center"/>
        <w:rPr>
          <w:b/>
          <w:bCs/>
        </w:rPr>
      </w:pPr>
      <w:r w:rsidRPr="007B6D3B">
        <w:rPr>
          <w:b/>
          <w:bCs/>
        </w:rPr>
        <w:t>КОНЕЦ</w:t>
      </w:r>
    </w:p>
    <w:sectPr w:rsidR="00AA2079" w:rsidRPr="007B6D3B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079" w:rsidRDefault="00AA2079">
      <w:r>
        <w:separator/>
      </w:r>
    </w:p>
  </w:endnote>
  <w:endnote w:type="continuationSeparator" w:id="1">
    <w:p w:rsidR="00AA2079" w:rsidRDefault="00AA20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207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AA207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207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B6D3B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AA2079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079" w:rsidRDefault="00AA2079">
      <w:r>
        <w:separator/>
      </w:r>
    </w:p>
  </w:footnote>
  <w:footnote w:type="continuationSeparator" w:id="1">
    <w:p w:rsidR="00AA2079" w:rsidRDefault="00AA20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6D3B"/>
    <w:rsid w:val="007B6D3B"/>
    <w:rsid w:val="00AA2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56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bCs/>
      <w:i/>
      <w:iCs/>
    </w:r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20">
    <w:name w:val="Body Text 2"/>
    <w:basedOn w:val="a"/>
    <w:semiHidden/>
    <w:rPr>
      <w:b/>
      <w:bCs/>
    </w:rPr>
  </w:style>
  <w:style w:type="paragraph" w:styleId="a6">
    <w:name w:val="head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5483</Words>
  <Characters>31259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Чичканова Александра</vt:lpstr>
    </vt:vector>
  </TitlesOfParts>
  <Company>журнал "Урал"</Company>
  <LinksUpToDate>false</LinksUpToDate>
  <CharactersWithSpaces>36669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Чичканова А. Кукушонок</dc:title>
  <dc:creator>Чичканова А. Кукушонок</dc:creator>
  <cp:keywords>Чичканова А. Кукушонок</cp:keywords>
  <cp:lastModifiedBy>Санек</cp:lastModifiedBy>
  <cp:revision>2</cp:revision>
  <cp:lastPrinted>2003-09-21T22:36:00Z</cp:lastPrinted>
  <dcterms:created xsi:type="dcterms:W3CDTF">2026-06-22T02:44:00Z</dcterms:created>
  <dcterms:modified xsi:type="dcterms:W3CDTF">2026-06-22T02:44:00Z</dcterms:modified>
</cp:coreProperties>
</file>